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5DE" w:rsidRPr="00635991" w:rsidRDefault="002D45DE" w:rsidP="00635991">
      <w:pPr>
        <w:ind w:firstLine="113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D45DE" w:rsidRDefault="002D45DE" w:rsidP="00332E8F">
      <w:pPr>
        <w:jc w:val="center"/>
        <w:rPr>
          <w:b/>
          <w:bCs/>
          <w:sz w:val="28"/>
          <w:szCs w:val="28"/>
        </w:rPr>
      </w:pPr>
    </w:p>
    <w:p w:rsidR="002D45DE" w:rsidRPr="008D0A4E" w:rsidRDefault="002D45DE" w:rsidP="00332E8F">
      <w:pPr>
        <w:jc w:val="center"/>
        <w:rPr>
          <w:b/>
          <w:bCs/>
          <w:sz w:val="28"/>
          <w:szCs w:val="28"/>
        </w:rPr>
      </w:pPr>
      <w:r w:rsidRPr="00023012">
        <w:rPr>
          <w:b/>
          <w:bCs/>
          <w:sz w:val="28"/>
          <w:szCs w:val="28"/>
        </w:rPr>
        <w:t>ПЛАН</w:t>
      </w:r>
    </w:p>
    <w:p w:rsidR="002D45DE" w:rsidRPr="00D36E3C" w:rsidRDefault="002D45DE" w:rsidP="009823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выставочно-ярмарочных и конгрессных мероприятий</w:t>
      </w:r>
      <w:r w:rsidRPr="00023012">
        <w:rPr>
          <w:b/>
          <w:bCs/>
          <w:sz w:val="28"/>
          <w:szCs w:val="28"/>
        </w:rPr>
        <w:t xml:space="preserve"> на 201</w:t>
      </w:r>
      <w:r>
        <w:rPr>
          <w:b/>
          <w:bCs/>
          <w:sz w:val="28"/>
          <w:szCs w:val="28"/>
        </w:rPr>
        <w:t>8</w:t>
      </w:r>
      <w:r w:rsidRPr="00023012">
        <w:rPr>
          <w:b/>
          <w:bCs/>
          <w:sz w:val="28"/>
          <w:szCs w:val="28"/>
        </w:rPr>
        <w:t xml:space="preserve"> год</w:t>
      </w:r>
      <w:r w:rsidRPr="00D36E3C">
        <w:rPr>
          <w:b/>
          <w:bCs/>
          <w:sz w:val="28"/>
          <w:szCs w:val="28"/>
        </w:rPr>
        <w:t xml:space="preserve"> </w:t>
      </w:r>
    </w:p>
    <w:p w:rsidR="002D45DE" w:rsidRPr="00FC7858" w:rsidRDefault="002D45DE" w:rsidP="00AB6A3D">
      <w:pPr>
        <w:jc w:val="center"/>
        <w:rPr>
          <w:b/>
          <w:bCs/>
          <w:sz w:val="28"/>
          <w:szCs w:val="28"/>
        </w:rPr>
      </w:pPr>
    </w:p>
    <w:p w:rsidR="002D45DE" w:rsidRPr="00FC7858" w:rsidRDefault="002D45DE" w:rsidP="00AB6A3D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8"/>
        <w:gridCol w:w="3253"/>
        <w:gridCol w:w="1789"/>
        <w:gridCol w:w="1443"/>
        <w:gridCol w:w="3005"/>
        <w:gridCol w:w="3024"/>
        <w:gridCol w:w="2349"/>
      </w:tblGrid>
      <w:tr w:rsidR="002D45DE" w:rsidRPr="00E07335">
        <w:trPr>
          <w:tblHeader/>
          <w:jc w:val="center"/>
        </w:trPr>
        <w:tc>
          <w:tcPr>
            <w:tcW w:w="0" w:type="auto"/>
          </w:tcPr>
          <w:p w:rsidR="002D45DE" w:rsidRPr="00E07335" w:rsidRDefault="002D45DE" w:rsidP="002E17B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№</w:t>
            </w:r>
          </w:p>
          <w:p w:rsidR="002D45DE" w:rsidRPr="00E07335" w:rsidRDefault="002D45DE" w:rsidP="002E17B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2D45DE" w:rsidRPr="00E07335" w:rsidRDefault="002D45DE" w:rsidP="00652A7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Наименование</w:t>
            </w:r>
          </w:p>
          <w:p w:rsidR="002D45DE" w:rsidRPr="00E07335" w:rsidRDefault="002D45DE" w:rsidP="00652A7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2D45DE" w:rsidRPr="00E07335" w:rsidRDefault="002D45DE" w:rsidP="00652A7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Место </w:t>
            </w:r>
          </w:p>
          <w:p w:rsidR="002D45DE" w:rsidRPr="00E07335" w:rsidRDefault="002D45DE" w:rsidP="00652A71">
            <w:pPr>
              <w:jc w:val="center"/>
              <w:rPr>
                <w:sz w:val="28"/>
                <w:szCs w:val="28"/>
              </w:rPr>
            </w:pPr>
            <w:r w:rsidRPr="00E07335">
              <w:rPr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2D45DE" w:rsidRPr="00E07335" w:rsidRDefault="002D45DE" w:rsidP="00652A7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Срок </w:t>
            </w:r>
          </w:p>
          <w:p w:rsidR="002D45DE" w:rsidRPr="00E07335" w:rsidRDefault="002D45DE" w:rsidP="00652A71">
            <w:pPr>
              <w:jc w:val="center"/>
              <w:rPr>
                <w:sz w:val="28"/>
                <w:szCs w:val="28"/>
              </w:rPr>
            </w:pPr>
            <w:r w:rsidRPr="00E07335">
              <w:rPr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2D45DE" w:rsidRPr="00E07335" w:rsidRDefault="002D45DE" w:rsidP="00AA5B77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Орган исполнительной власти Кировской области, ответственный за организацию проведения мероприятия</w:t>
            </w:r>
          </w:p>
        </w:tc>
        <w:tc>
          <w:tcPr>
            <w:tcW w:w="0" w:type="auto"/>
          </w:tcPr>
          <w:p w:rsidR="002D45DE" w:rsidRPr="00E07335" w:rsidRDefault="002D45DE" w:rsidP="00652A7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Оператор </w:t>
            </w:r>
          </w:p>
          <w:p w:rsidR="002D45DE" w:rsidRPr="00E07335" w:rsidRDefault="002D45DE" w:rsidP="00652A71">
            <w:pPr>
              <w:jc w:val="center"/>
              <w:rPr>
                <w:sz w:val="28"/>
                <w:szCs w:val="28"/>
              </w:rPr>
            </w:pPr>
            <w:r w:rsidRPr="00E07335">
              <w:rPr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2D45DE" w:rsidRPr="00E07335" w:rsidRDefault="002D45DE" w:rsidP="003C361A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Форма</w:t>
            </w:r>
          </w:p>
          <w:p w:rsidR="002D45DE" w:rsidRPr="00E07335" w:rsidRDefault="002D45DE" w:rsidP="003C361A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государственной</w:t>
            </w:r>
          </w:p>
          <w:p w:rsidR="002D45DE" w:rsidRPr="004F01E0" w:rsidRDefault="002D45DE" w:rsidP="003C361A">
            <w:pPr>
              <w:jc w:val="center"/>
              <w:rPr>
                <w:sz w:val="24"/>
                <w:szCs w:val="24"/>
                <w:lang w:val="en-US"/>
              </w:rPr>
            </w:pPr>
            <w:r w:rsidRPr="00E07335">
              <w:rPr>
                <w:sz w:val="24"/>
                <w:szCs w:val="24"/>
              </w:rPr>
              <w:t>поддержки</w:t>
            </w:r>
            <w:r>
              <w:rPr>
                <w:sz w:val="24"/>
                <w:szCs w:val="24"/>
                <w:lang w:val="en-US"/>
              </w:rPr>
              <w:t>*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7657F7" w:rsidRDefault="002D45DE" w:rsidP="0099166F">
            <w:pPr>
              <w:jc w:val="center"/>
              <w:rPr>
                <w:sz w:val="24"/>
                <w:szCs w:val="24"/>
              </w:rPr>
            </w:pPr>
            <w:r w:rsidRPr="007657F7">
              <w:rPr>
                <w:sz w:val="24"/>
                <w:szCs w:val="24"/>
              </w:rPr>
              <w:t xml:space="preserve">83-я </w:t>
            </w:r>
            <w:r w:rsidRPr="007657F7">
              <w:rPr>
                <w:color w:val="000000"/>
                <w:sz w:val="24"/>
                <w:szCs w:val="24"/>
              </w:rPr>
              <w:t>Международная торговая выставка пищевой промышленности, садоводства, сельского и лесного хозяйст</w:t>
            </w:r>
            <w:r>
              <w:rPr>
                <w:color w:val="000000"/>
                <w:sz w:val="24"/>
                <w:szCs w:val="24"/>
              </w:rPr>
              <w:t>ва</w:t>
            </w:r>
            <w:r w:rsidRPr="007657F7">
              <w:rPr>
                <w:color w:val="000000"/>
                <w:sz w:val="24"/>
                <w:szCs w:val="24"/>
              </w:rPr>
              <w:t xml:space="preserve"> «Зеленая неделя»</w:t>
            </w:r>
          </w:p>
        </w:tc>
        <w:tc>
          <w:tcPr>
            <w:tcW w:w="0" w:type="auto"/>
          </w:tcPr>
          <w:p w:rsidR="002D45DE" w:rsidRDefault="002D45DE" w:rsidP="0099166F">
            <w:pPr>
              <w:jc w:val="center"/>
              <w:rPr>
                <w:color w:val="000000"/>
                <w:sz w:val="24"/>
                <w:szCs w:val="24"/>
              </w:rPr>
            </w:pPr>
            <w:r w:rsidRPr="007657F7">
              <w:rPr>
                <w:color w:val="000000"/>
                <w:sz w:val="24"/>
                <w:szCs w:val="24"/>
              </w:rPr>
              <w:t xml:space="preserve">г. Берлин </w:t>
            </w:r>
          </w:p>
          <w:p w:rsidR="002D45DE" w:rsidRPr="007657F7" w:rsidRDefault="002D45DE" w:rsidP="0099166F">
            <w:pPr>
              <w:jc w:val="center"/>
              <w:rPr>
                <w:sz w:val="24"/>
                <w:szCs w:val="24"/>
              </w:rPr>
            </w:pPr>
            <w:r w:rsidRPr="007657F7">
              <w:rPr>
                <w:color w:val="000000"/>
                <w:sz w:val="24"/>
                <w:szCs w:val="24"/>
              </w:rPr>
              <w:t>(Германия)</w:t>
            </w:r>
          </w:p>
        </w:tc>
        <w:tc>
          <w:tcPr>
            <w:tcW w:w="0" w:type="auto"/>
          </w:tcPr>
          <w:p w:rsidR="002D45DE" w:rsidRDefault="002D45DE" w:rsidP="0099166F">
            <w:pPr>
              <w:jc w:val="center"/>
              <w:rPr>
                <w:color w:val="000000"/>
                <w:sz w:val="24"/>
                <w:szCs w:val="24"/>
              </w:rPr>
            </w:pPr>
            <w:r w:rsidRPr="007657F7"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 xml:space="preserve"> – </w:t>
            </w:r>
            <w:r w:rsidRPr="007657F7">
              <w:rPr>
                <w:color w:val="000000"/>
                <w:sz w:val="24"/>
                <w:szCs w:val="24"/>
              </w:rPr>
              <w:t xml:space="preserve">27 </w:t>
            </w:r>
          </w:p>
          <w:p w:rsidR="002D45DE" w:rsidRPr="007657F7" w:rsidRDefault="002D45DE" w:rsidP="0099166F">
            <w:pPr>
              <w:jc w:val="center"/>
              <w:rPr>
                <w:sz w:val="24"/>
                <w:szCs w:val="24"/>
              </w:rPr>
            </w:pPr>
            <w:r w:rsidRPr="007657F7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0" w:type="auto"/>
          </w:tcPr>
          <w:p w:rsidR="002D45DE" w:rsidRPr="00BB2DC3" w:rsidRDefault="002D45DE" w:rsidP="00BB2DC3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министерство сельского хозяйства и продовольствия Кировской области,</w:t>
            </w:r>
          </w:p>
          <w:p w:rsidR="002D45DE" w:rsidRPr="00BB2DC3" w:rsidRDefault="002D45DE" w:rsidP="00BB2DC3">
            <w:pPr>
              <w:jc w:val="center"/>
              <w:rPr>
                <w:i/>
                <w:iCs/>
                <w:sz w:val="24"/>
                <w:szCs w:val="24"/>
              </w:rPr>
            </w:pPr>
            <w:r w:rsidRPr="00BB2DC3">
              <w:rPr>
                <w:i/>
                <w:iCs/>
                <w:sz w:val="24"/>
                <w:szCs w:val="24"/>
              </w:rPr>
              <w:t xml:space="preserve">Плехова Татьяна </w:t>
            </w:r>
          </w:p>
          <w:p w:rsidR="002D45DE" w:rsidRPr="00E07335" w:rsidRDefault="002D45DE" w:rsidP="00BB2DC3">
            <w:pPr>
              <w:jc w:val="center"/>
              <w:rPr>
                <w:sz w:val="24"/>
                <w:szCs w:val="24"/>
              </w:rPr>
            </w:pPr>
            <w:r w:rsidRPr="00BB2DC3">
              <w:rPr>
                <w:i/>
                <w:iCs/>
                <w:sz w:val="24"/>
                <w:szCs w:val="24"/>
              </w:rPr>
              <w:t>Петровна, 64-82-63</w:t>
            </w:r>
          </w:p>
        </w:tc>
        <w:tc>
          <w:tcPr>
            <w:tcW w:w="0" w:type="auto"/>
          </w:tcPr>
          <w:p w:rsidR="002D45DE" w:rsidRPr="00E07335" w:rsidRDefault="002D45DE" w:rsidP="001005D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99166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99166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Специализированная выставка-конкурс «Сфера дизайна»</w:t>
            </w:r>
          </w:p>
        </w:tc>
        <w:tc>
          <w:tcPr>
            <w:tcW w:w="0" w:type="auto"/>
          </w:tcPr>
          <w:p w:rsidR="002D45DE" w:rsidRPr="00E07335" w:rsidRDefault="002D45DE" w:rsidP="0099166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99166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– </w:t>
            </w:r>
            <w:r w:rsidRPr="00E07335">
              <w:rPr>
                <w:sz w:val="24"/>
                <w:szCs w:val="24"/>
              </w:rPr>
              <w:t xml:space="preserve">28 </w:t>
            </w:r>
          </w:p>
          <w:p w:rsidR="002D45DE" w:rsidRPr="00E07335" w:rsidRDefault="002D45DE" w:rsidP="0099166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января </w:t>
            </w:r>
          </w:p>
        </w:tc>
        <w:tc>
          <w:tcPr>
            <w:tcW w:w="0" w:type="auto"/>
          </w:tcPr>
          <w:p w:rsidR="002D45DE" w:rsidRPr="00E07335" w:rsidRDefault="002D45DE" w:rsidP="004964C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министерство строительства Кировской области, </w:t>
            </w:r>
          </w:p>
          <w:p w:rsidR="002D45DE" w:rsidRPr="00E07335" w:rsidRDefault="002D45DE" w:rsidP="004964C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Коснырев Иван </w:t>
            </w:r>
          </w:p>
          <w:p w:rsidR="002D45DE" w:rsidRPr="00E07335" w:rsidRDefault="002D45DE" w:rsidP="004964C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Владимирович, </w:t>
            </w:r>
          </w:p>
          <w:p w:rsidR="002D45DE" w:rsidRPr="00E07335" w:rsidRDefault="002D45DE" w:rsidP="004964C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38-16-72</w:t>
            </w:r>
          </w:p>
        </w:tc>
        <w:tc>
          <w:tcPr>
            <w:tcW w:w="0" w:type="auto"/>
          </w:tcPr>
          <w:p w:rsidR="002D45DE" w:rsidRPr="00E07335" w:rsidRDefault="002D45DE" w:rsidP="001005D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Союз «Вятская торгово-промышленная палата»</w:t>
            </w:r>
          </w:p>
          <w:p w:rsidR="002D45DE" w:rsidRPr="00E07335" w:rsidRDefault="002D45DE" w:rsidP="009916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99166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731344" w:rsidRDefault="002D45DE" w:rsidP="0099166F">
            <w:pPr>
              <w:jc w:val="center"/>
              <w:rPr>
                <w:sz w:val="24"/>
                <w:szCs w:val="24"/>
              </w:rPr>
            </w:pPr>
            <w:r w:rsidRPr="00731344">
              <w:rPr>
                <w:sz w:val="24"/>
                <w:szCs w:val="24"/>
              </w:rPr>
              <w:t>25-я Международная выставка продуктов питания, напитков и сырья для их производства «Продэкспо»</w:t>
            </w:r>
          </w:p>
        </w:tc>
        <w:tc>
          <w:tcPr>
            <w:tcW w:w="0" w:type="auto"/>
          </w:tcPr>
          <w:p w:rsidR="002D45DE" w:rsidRPr="00731344" w:rsidRDefault="002D45DE" w:rsidP="00991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</w:tc>
        <w:tc>
          <w:tcPr>
            <w:tcW w:w="0" w:type="auto"/>
          </w:tcPr>
          <w:p w:rsidR="002D45DE" w:rsidRPr="00731344" w:rsidRDefault="002D45DE" w:rsidP="0099166F">
            <w:pPr>
              <w:jc w:val="center"/>
              <w:rPr>
                <w:sz w:val="24"/>
                <w:szCs w:val="24"/>
              </w:rPr>
            </w:pPr>
            <w:r w:rsidRPr="0073134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731344">
              <w:rPr>
                <w:sz w:val="24"/>
                <w:szCs w:val="24"/>
              </w:rPr>
              <w:t xml:space="preserve">9 </w:t>
            </w:r>
          </w:p>
          <w:p w:rsidR="002D45DE" w:rsidRPr="00731344" w:rsidRDefault="002D45DE" w:rsidP="0099166F">
            <w:pPr>
              <w:jc w:val="center"/>
              <w:rPr>
                <w:sz w:val="24"/>
                <w:szCs w:val="24"/>
              </w:rPr>
            </w:pPr>
            <w:r w:rsidRPr="00731344">
              <w:rPr>
                <w:sz w:val="24"/>
                <w:szCs w:val="24"/>
              </w:rPr>
              <w:t>февраля</w:t>
            </w:r>
          </w:p>
        </w:tc>
        <w:tc>
          <w:tcPr>
            <w:tcW w:w="0" w:type="auto"/>
          </w:tcPr>
          <w:p w:rsidR="002D45DE" w:rsidRPr="00E07335" w:rsidRDefault="002D45DE" w:rsidP="00BB2DC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сельского хозяйства и продовольствия Кировской области,</w:t>
            </w:r>
            <w:r>
              <w:rPr>
                <w:sz w:val="24"/>
                <w:szCs w:val="24"/>
              </w:rPr>
              <w:t xml:space="preserve"> </w:t>
            </w: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  <w:r>
              <w:rPr>
                <w:sz w:val="24"/>
                <w:szCs w:val="24"/>
              </w:rPr>
              <w:t>,</w:t>
            </w:r>
          </w:p>
          <w:p w:rsidR="002D45DE" w:rsidRPr="00E07335" w:rsidRDefault="002D45DE" w:rsidP="00731344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Плехова Татьяна </w:t>
            </w:r>
          </w:p>
          <w:p w:rsidR="002D45DE" w:rsidRDefault="002D45DE" w:rsidP="00BF4390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Петровна, 64-82-63</w:t>
            </w:r>
            <w:r>
              <w:rPr>
                <w:i/>
                <w:iCs/>
                <w:sz w:val="24"/>
                <w:szCs w:val="24"/>
              </w:rPr>
              <w:t xml:space="preserve">, </w:t>
            </w:r>
          </w:p>
          <w:p w:rsidR="002D45DE" w:rsidRDefault="002D45DE" w:rsidP="00BF4390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</w:t>
            </w:r>
          </w:p>
          <w:p w:rsidR="002D45DE" w:rsidRPr="00E07335" w:rsidRDefault="002D45DE" w:rsidP="00BF4390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Александровна, </w:t>
            </w:r>
          </w:p>
          <w:p w:rsidR="002D45DE" w:rsidRPr="00E07335" w:rsidRDefault="002D45DE" w:rsidP="00BF4390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38-14-82</w:t>
            </w:r>
          </w:p>
        </w:tc>
        <w:tc>
          <w:tcPr>
            <w:tcW w:w="0" w:type="auto"/>
          </w:tcPr>
          <w:p w:rsidR="002D45DE" w:rsidRPr="00E07335" w:rsidRDefault="002D45DE" w:rsidP="001005D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99166F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90021B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90021B" w:rsidRDefault="002D45DE" w:rsidP="003132D1">
            <w:pPr>
              <w:jc w:val="center"/>
              <w:rPr>
                <w:sz w:val="24"/>
                <w:szCs w:val="24"/>
              </w:rPr>
            </w:pPr>
            <w:r w:rsidRPr="0090021B">
              <w:rPr>
                <w:sz w:val="24"/>
                <w:szCs w:val="24"/>
                <w:lang w:val="en-US"/>
              </w:rPr>
              <w:t>XVI</w:t>
            </w:r>
            <w:r w:rsidRPr="0090021B">
              <w:rPr>
                <w:sz w:val="24"/>
                <w:szCs w:val="24"/>
              </w:rPr>
              <w:t xml:space="preserve"> Межрегиональная специализированная выставка «Мир медицины»</w:t>
            </w:r>
          </w:p>
        </w:tc>
        <w:tc>
          <w:tcPr>
            <w:tcW w:w="0" w:type="auto"/>
          </w:tcPr>
          <w:p w:rsidR="002D45DE" w:rsidRPr="0090021B" w:rsidRDefault="002D45DE" w:rsidP="003132D1">
            <w:pPr>
              <w:jc w:val="center"/>
              <w:rPr>
                <w:sz w:val="24"/>
                <w:szCs w:val="24"/>
              </w:rPr>
            </w:pPr>
            <w:r w:rsidRPr="0090021B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90021B" w:rsidRDefault="002D45DE" w:rsidP="003132D1">
            <w:pPr>
              <w:jc w:val="center"/>
              <w:rPr>
                <w:sz w:val="24"/>
                <w:szCs w:val="24"/>
              </w:rPr>
            </w:pPr>
            <w:r w:rsidRPr="0090021B">
              <w:rPr>
                <w:sz w:val="24"/>
                <w:szCs w:val="24"/>
              </w:rPr>
              <w:t>14 – 16</w:t>
            </w:r>
          </w:p>
          <w:p w:rsidR="002D45DE" w:rsidRPr="0090021B" w:rsidRDefault="002D45DE" w:rsidP="003132D1">
            <w:pPr>
              <w:jc w:val="center"/>
              <w:rPr>
                <w:sz w:val="24"/>
                <w:szCs w:val="24"/>
              </w:rPr>
            </w:pPr>
            <w:r w:rsidRPr="0090021B">
              <w:rPr>
                <w:sz w:val="24"/>
                <w:szCs w:val="24"/>
              </w:rPr>
              <w:t>февраля</w:t>
            </w:r>
          </w:p>
        </w:tc>
        <w:tc>
          <w:tcPr>
            <w:tcW w:w="0" w:type="auto"/>
          </w:tcPr>
          <w:p w:rsidR="002D45DE" w:rsidRPr="0090021B" w:rsidRDefault="002D45DE" w:rsidP="003132D1">
            <w:pPr>
              <w:jc w:val="center"/>
              <w:rPr>
                <w:sz w:val="24"/>
                <w:szCs w:val="24"/>
              </w:rPr>
            </w:pPr>
            <w:r w:rsidRPr="0090021B">
              <w:rPr>
                <w:sz w:val="24"/>
                <w:szCs w:val="24"/>
              </w:rPr>
              <w:t>министерство здравоохранения Кировской области,</w:t>
            </w:r>
          </w:p>
          <w:p w:rsidR="002D45DE" w:rsidRPr="0090021B" w:rsidRDefault="002D45DE" w:rsidP="003132D1">
            <w:pPr>
              <w:jc w:val="center"/>
              <w:rPr>
                <w:i/>
                <w:iCs/>
                <w:sz w:val="24"/>
                <w:szCs w:val="24"/>
              </w:rPr>
            </w:pPr>
            <w:r w:rsidRPr="0090021B">
              <w:rPr>
                <w:i/>
                <w:iCs/>
                <w:sz w:val="24"/>
                <w:szCs w:val="24"/>
              </w:rPr>
              <w:t xml:space="preserve">Казанцева Ольга </w:t>
            </w:r>
          </w:p>
          <w:p w:rsidR="002D45DE" w:rsidRPr="0090021B" w:rsidRDefault="002D45DE" w:rsidP="003132D1">
            <w:pPr>
              <w:jc w:val="center"/>
              <w:rPr>
                <w:sz w:val="24"/>
                <w:szCs w:val="24"/>
              </w:rPr>
            </w:pPr>
            <w:r w:rsidRPr="0090021B">
              <w:rPr>
                <w:i/>
                <w:iCs/>
                <w:sz w:val="24"/>
                <w:szCs w:val="24"/>
              </w:rPr>
              <w:t>Николаевна, 64-67-64</w:t>
            </w:r>
          </w:p>
        </w:tc>
        <w:tc>
          <w:tcPr>
            <w:tcW w:w="0" w:type="auto"/>
          </w:tcPr>
          <w:p w:rsidR="002D45DE" w:rsidRPr="0090021B" w:rsidRDefault="002D45DE" w:rsidP="003132D1">
            <w:pPr>
              <w:jc w:val="center"/>
              <w:rPr>
                <w:sz w:val="24"/>
                <w:szCs w:val="24"/>
              </w:rPr>
            </w:pPr>
            <w:r w:rsidRPr="0090021B">
              <w:rPr>
                <w:sz w:val="24"/>
                <w:szCs w:val="24"/>
              </w:rPr>
              <w:t>АНО ЦОВ «Кировэкспоцентр»</w:t>
            </w:r>
          </w:p>
        </w:tc>
        <w:tc>
          <w:tcPr>
            <w:tcW w:w="0" w:type="auto"/>
          </w:tcPr>
          <w:p w:rsidR="002D45DE" w:rsidRPr="0090021B" w:rsidRDefault="002D45DE" w:rsidP="003132D1">
            <w:pPr>
              <w:jc w:val="center"/>
              <w:rPr>
                <w:sz w:val="24"/>
                <w:szCs w:val="24"/>
              </w:rPr>
            </w:pPr>
            <w:r w:rsidRPr="0090021B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588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Международная выставка моды «</w:t>
            </w:r>
            <w:r w:rsidRPr="00E07335">
              <w:rPr>
                <w:sz w:val="24"/>
                <w:szCs w:val="24"/>
                <w:lang w:val="en-US"/>
              </w:rPr>
              <w:t>CPM</w:t>
            </w:r>
            <w:r w:rsidRPr="00834786">
              <w:rPr>
                <w:sz w:val="24"/>
                <w:szCs w:val="24"/>
              </w:rPr>
              <w:t xml:space="preserve"> – </w:t>
            </w:r>
            <w:r w:rsidRPr="00E07335">
              <w:rPr>
                <w:sz w:val="24"/>
                <w:szCs w:val="24"/>
                <w:lang w:val="en-US"/>
              </w:rPr>
              <w:t>Collection</w:t>
            </w:r>
            <w:r w:rsidRPr="00834786">
              <w:rPr>
                <w:sz w:val="24"/>
                <w:szCs w:val="24"/>
              </w:rPr>
              <w:t xml:space="preserve"> </w:t>
            </w:r>
            <w:r w:rsidRPr="00E07335">
              <w:rPr>
                <w:sz w:val="24"/>
                <w:szCs w:val="24"/>
                <w:lang w:val="en-US"/>
              </w:rPr>
              <w:t>Premiere</w:t>
            </w:r>
            <w:r w:rsidRPr="00834786">
              <w:rPr>
                <w:sz w:val="24"/>
                <w:szCs w:val="24"/>
              </w:rPr>
              <w:t xml:space="preserve"> </w:t>
            </w:r>
            <w:r w:rsidRPr="00E07335">
              <w:rPr>
                <w:sz w:val="24"/>
                <w:szCs w:val="24"/>
                <w:lang w:val="en-US"/>
              </w:rPr>
              <w:t>Moscow</w:t>
            </w:r>
            <w:r w:rsidRPr="00E07335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Москва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– 2</w:t>
            </w:r>
            <w:r w:rsidRPr="00E07335">
              <w:rPr>
                <w:sz w:val="24"/>
                <w:szCs w:val="24"/>
              </w:rPr>
              <w:t xml:space="preserve">2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февраля 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E07335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E07335" w:rsidRDefault="002D45DE" w:rsidP="009066D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Специализированная выставка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«Образование </w:t>
            </w:r>
            <w:r w:rsidRPr="00E07335">
              <w:rPr>
                <w:sz w:val="24"/>
                <w:szCs w:val="24"/>
                <w:lang w:val="en-US"/>
              </w:rPr>
              <w:t>XXI</w:t>
            </w:r>
            <w:r w:rsidRPr="00E07335">
              <w:rPr>
                <w:sz w:val="24"/>
                <w:szCs w:val="24"/>
              </w:rPr>
              <w:t xml:space="preserve"> век»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образования Кировской области,</w:t>
            </w:r>
          </w:p>
          <w:p w:rsidR="002D45DE" w:rsidRPr="00E07335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Малых Елена </w:t>
            </w:r>
          </w:p>
          <w:p w:rsidR="002D45DE" w:rsidRPr="00E07335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Владимировна,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25-86-05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Союз «Вятская торгово-промышленная палата»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834786" w:rsidRDefault="002D45DE" w:rsidP="0083478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  <w:p w:rsidR="002D45DE" w:rsidRDefault="002D45DE" w:rsidP="00834786">
            <w:pPr>
              <w:rPr>
                <w:sz w:val="24"/>
                <w:szCs w:val="24"/>
              </w:rPr>
            </w:pPr>
          </w:p>
          <w:p w:rsidR="002D45DE" w:rsidRPr="00E07335" w:rsidRDefault="002D45DE" w:rsidP="0083478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Выставка охоты и рыбалки «</w:t>
            </w:r>
            <w:r w:rsidRPr="00BB2DC3">
              <w:rPr>
                <w:sz w:val="24"/>
                <w:szCs w:val="24"/>
                <w:lang w:val="en-US"/>
              </w:rPr>
              <w:t>JAGD</w:t>
            </w:r>
            <w:r w:rsidRPr="00BB2DC3">
              <w:rPr>
                <w:sz w:val="24"/>
                <w:szCs w:val="24"/>
              </w:rPr>
              <w:t>&amp;</w:t>
            </w:r>
            <w:r w:rsidRPr="00BB2DC3">
              <w:rPr>
                <w:sz w:val="24"/>
                <w:szCs w:val="24"/>
                <w:lang w:val="en-US"/>
              </w:rPr>
              <w:t>HUND</w:t>
            </w:r>
            <w:r w:rsidRPr="00BB2DC3">
              <w:rPr>
                <w:sz w:val="24"/>
                <w:szCs w:val="24"/>
              </w:rPr>
              <w:t xml:space="preserve"> 2018»</w:t>
            </w: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г. Дортмунд (Германия)</w:t>
            </w: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2D45DE" w:rsidRDefault="002D45DE" w:rsidP="00BB2DC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  <w:r>
              <w:rPr>
                <w:sz w:val="24"/>
                <w:szCs w:val="24"/>
              </w:rPr>
              <w:t xml:space="preserve">, </w:t>
            </w:r>
          </w:p>
          <w:p w:rsidR="002D45DE" w:rsidRPr="00E07335" w:rsidRDefault="002D45DE" w:rsidP="00BB2DC3">
            <w:pPr>
              <w:jc w:val="center"/>
              <w:rPr>
                <w:sz w:val="24"/>
                <w:szCs w:val="24"/>
              </w:rPr>
            </w:pPr>
            <w:r w:rsidRPr="00A63209">
              <w:rPr>
                <w:i/>
                <w:iCs/>
                <w:sz w:val="24"/>
                <w:szCs w:val="24"/>
              </w:rPr>
              <w:t>Лопатина Наталья Львовна, 64-93-92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834786" w:rsidRDefault="002D45DE" w:rsidP="0083478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  <w:p w:rsidR="002D45DE" w:rsidRPr="00E07335" w:rsidRDefault="002D45DE" w:rsidP="00834786">
            <w:pPr>
              <w:ind w:left="68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Международная выставка «Деревянный дом. Весна – 2018»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Москва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1 – 4 марта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лесного хозяйства Кировской области,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E07335" w:rsidRDefault="002D45DE" w:rsidP="00B058C0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Пестриков Денис </w:t>
            </w:r>
          </w:p>
          <w:p w:rsidR="002D45DE" w:rsidRPr="00E07335" w:rsidRDefault="002D45DE" w:rsidP="00B058C0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Алек</w:t>
            </w:r>
            <w:r w:rsidRPr="00E07335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E07335">
              <w:rPr>
                <w:i/>
                <w:iCs/>
                <w:sz w:val="24"/>
                <w:szCs w:val="24"/>
              </w:rPr>
              <w:t>еевич, 64-39-14,</w:t>
            </w:r>
          </w:p>
          <w:p w:rsidR="002D45DE" w:rsidRPr="00E07335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E07335" w:rsidRDefault="002D45DE" w:rsidP="009066D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информационная и организационная поддержка, частичное финансирование в рамках Государственной программы 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834786" w:rsidRDefault="002D45DE" w:rsidP="0083478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2C758E">
              <w:rPr>
                <w:sz w:val="24"/>
                <w:szCs w:val="24"/>
              </w:rPr>
              <w:t>Международная выставка мебельной промышленности "MEBLE POLSKA"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Познань (Польша)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 марта</w:t>
            </w:r>
          </w:p>
        </w:tc>
        <w:tc>
          <w:tcPr>
            <w:tcW w:w="0" w:type="auto"/>
          </w:tcPr>
          <w:p w:rsidR="002D45DE" w:rsidRPr="00B757BD" w:rsidRDefault="002D45DE" w:rsidP="00B757BD">
            <w:pPr>
              <w:jc w:val="center"/>
              <w:rPr>
                <w:sz w:val="24"/>
                <w:szCs w:val="24"/>
              </w:rPr>
            </w:pPr>
            <w:r w:rsidRPr="00B757BD">
              <w:rPr>
                <w:sz w:val="24"/>
                <w:szCs w:val="24"/>
              </w:rPr>
              <w:t>министерство лесного хозяйства Кировской области,</w:t>
            </w:r>
          </w:p>
          <w:p w:rsidR="002D45DE" w:rsidRPr="00B757BD" w:rsidRDefault="002D45DE" w:rsidP="00B757BD">
            <w:pPr>
              <w:jc w:val="center"/>
              <w:rPr>
                <w:sz w:val="24"/>
                <w:szCs w:val="24"/>
              </w:rPr>
            </w:pPr>
            <w:r w:rsidRPr="00B757BD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B757BD" w:rsidRDefault="002D45DE" w:rsidP="00B757BD">
            <w:pPr>
              <w:jc w:val="center"/>
              <w:rPr>
                <w:i/>
                <w:iCs/>
                <w:sz w:val="24"/>
                <w:szCs w:val="24"/>
              </w:rPr>
            </w:pPr>
            <w:r w:rsidRPr="00B757BD">
              <w:rPr>
                <w:i/>
                <w:iCs/>
                <w:sz w:val="24"/>
                <w:szCs w:val="24"/>
              </w:rPr>
              <w:t xml:space="preserve">Пестриков Денис </w:t>
            </w:r>
          </w:p>
          <w:p w:rsidR="002D45DE" w:rsidRPr="00E07335" w:rsidRDefault="002D45DE" w:rsidP="00B757BD">
            <w:pPr>
              <w:jc w:val="center"/>
              <w:rPr>
                <w:sz w:val="24"/>
                <w:szCs w:val="24"/>
              </w:rPr>
            </w:pPr>
            <w:r w:rsidRPr="00B757BD">
              <w:rPr>
                <w:i/>
                <w:iCs/>
                <w:sz w:val="24"/>
                <w:szCs w:val="24"/>
              </w:rPr>
              <w:t>Алек</w:t>
            </w:r>
            <w:r w:rsidRPr="00B757BD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B757BD">
              <w:rPr>
                <w:i/>
                <w:iCs/>
                <w:sz w:val="24"/>
                <w:szCs w:val="24"/>
              </w:rPr>
              <w:t>еевич, 64-39-14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9066D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8D647D" w:rsidRDefault="002D45DE" w:rsidP="0083478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8D647D" w:rsidRDefault="002D45DE" w:rsidP="00602F35">
            <w:pPr>
              <w:jc w:val="center"/>
              <w:rPr>
                <w:sz w:val="24"/>
                <w:szCs w:val="24"/>
              </w:rPr>
            </w:pPr>
            <w:r w:rsidRPr="008D647D">
              <w:rPr>
                <w:sz w:val="24"/>
                <w:szCs w:val="24"/>
              </w:rPr>
              <w:t>25-я Московская международная выставка «Путешествия и туризм» / MITT</w:t>
            </w:r>
          </w:p>
        </w:tc>
        <w:tc>
          <w:tcPr>
            <w:tcW w:w="0" w:type="auto"/>
          </w:tcPr>
          <w:p w:rsidR="002D45DE" w:rsidRPr="008D647D" w:rsidRDefault="002D45DE" w:rsidP="00602F35">
            <w:pPr>
              <w:jc w:val="center"/>
              <w:rPr>
                <w:sz w:val="24"/>
                <w:szCs w:val="24"/>
              </w:rPr>
            </w:pPr>
            <w:r w:rsidRPr="008D647D">
              <w:rPr>
                <w:sz w:val="24"/>
                <w:szCs w:val="24"/>
              </w:rPr>
              <w:t>г. Москва</w:t>
            </w:r>
          </w:p>
        </w:tc>
        <w:tc>
          <w:tcPr>
            <w:tcW w:w="0" w:type="auto"/>
          </w:tcPr>
          <w:p w:rsidR="002D45DE" w:rsidRPr="008D647D" w:rsidRDefault="002D45DE" w:rsidP="00602F35">
            <w:pPr>
              <w:jc w:val="center"/>
              <w:rPr>
                <w:sz w:val="24"/>
                <w:szCs w:val="24"/>
              </w:rPr>
            </w:pPr>
            <w:r w:rsidRPr="008D647D">
              <w:rPr>
                <w:sz w:val="24"/>
                <w:szCs w:val="24"/>
              </w:rPr>
              <w:t xml:space="preserve">13 – 15 </w:t>
            </w:r>
          </w:p>
          <w:p w:rsidR="002D45DE" w:rsidRPr="008D647D" w:rsidRDefault="002D45DE" w:rsidP="00602F35">
            <w:pPr>
              <w:jc w:val="center"/>
              <w:rPr>
                <w:sz w:val="24"/>
                <w:szCs w:val="24"/>
              </w:rPr>
            </w:pPr>
            <w:r w:rsidRPr="008D647D">
              <w:rPr>
                <w:sz w:val="24"/>
                <w:szCs w:val="24"/>
              </w:rPr>
              <w:t>марта</w:t>
            </w:r>
          </w:p>
        </w:tc>
        <w:tc>
          <w:tcPr>
            <w:tcW w:w="0" w:type="auto"/>
          </w:tcPr>
          <w:p w:rsidR="002D45DE" w:rsidRPr="008D647D" w:rsidRDefault="002D45DE" w:rsidP="00602F35">
            <w:pPr>
              <w:jc w:val="center"/>
              <w:rPr>
                <w:sz w:val="24"/>
                <w:szCs w:val="24"/>
              </w:rPr>
            </w:pPr>
            <w:r w:rsidRPr="008D647D">
              <w:rPr>
                <w:sz w:val="24"/>
                <w:szCs w:val="24"/>
              </w:rPr>
              <w:t xml:space="preserve">министерство культуры Кировской области, </w:t>
            </w:r>
          </w:p>
          <w:p w:rsidR="002D45DE" w:rsidRPr="008D647D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8D647D">
              <w:rPr>
                <w:i/>
                <w:iCs/>
                <w:sz w:val="24"/>
                <w:szCs w:val="24"/>
              </w:rPr>
              <w:t xml:space="preserve">Шакина Анна Владимировна, </w:t>
            </w:r>
          </w:p>
          <w:p w:rsidR="002D45DE" w:rsidRPr="008D647D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8D647D">
              <w:rPr>
                <w:i/>
                <w:iCs/>
                <w:sz w:val="24"/>
                <w:szCs w:val="24"/>
              </w:rPr>
              <w:t>38-16-88</w:t>
            </w:r>
          </w:p>
        </w:tc>
        <w:tc>
          <w:tcPr>
            <w:tcW w:w="0" w:type="auto"/>
          </w:tcPr>
          <w:p w:rsidR="002D45DE" w:rsidRPr="008D647D" w:rsidRDefault="002D45DE" w:rsidP="00602F35">
            <w:pPr>
              <w:jc w:val="center"/>
              <w:rPr>
                <w:sz w:val="24"/>
                <w:szCs w:val="24"/>
              </w:rPr>
            </w:pPr>
            <w:r w:rsidRPr="008D647D">
              <w:rPr>
                <w:sz w:val="24"/>
                <w:szCs w:val="24"/>
              </w:rPr>
              <w:t>КОГКУ «Центр развития туризма Кировской области»</w:t>
            </w:r>
          </w:p>
        </w:tc>
        <w:tc>
          <w:tcPr>
            <w:tcW w:w="0" w:type="auto"/>
          </w:tcPr>
          <w:p w:rsidR="002D45DE" w:rsidRPr="008D647D" w:rsidRDefault="002D45DE" w:rsidP="008D647D">
            <w:pPr>
              <w:jc w:val="center"/>
              <w:rPr>
                <w:sz w:val="24"/>
                <w:szCs w:val="24"/>
              </w:rPr>
            </w:pPr>
            <w:r w:rsidRPr="008D647D">
              <w:rPr>
                <w:sz w:val="24"/>
                <w:szCs w:val="24"/>
              </w:rPr>
              <w:t xml:space="preserve">информационная и организационная поддержка 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834786" w:rsidRDefault="002D45DE" w:rsidP="0083478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color w:val="000000"/>
                <w:sz w:val="24"/>
                <w:szCs w:val="24"/>
              </w:rPr>
              <w:t>13-я Международная специализированная выставка сельского хозяйства «АгритекАстана»</w:t>
            </w: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color w:val="000000"/>
                <w:sz w:val="24"/>
                <w:szCs w:val="24"/>
              </w:rPr>
              <w:t>г. Астана (Казахстан)</w:t>
            </w: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 xml:space="preserve"> – </w:t>
            </w:r>
            <w:r w:rsidRPr="00BB2DC3">
              <w:rPr>
                <w:color w:val="000000"/>
                <w:sz w:val="24"/>
                <w:szCs w:val="24"/>
              </w:rPr>
              <w:t>16 марта</w:t>
            </w:r>
          </w:p>
        </w:tc>
        <w:tc>
          <w:tcPr>
            <w:tcW w:w="0" w:type="auto"/>
          </w:tcPr>
          <w:p w:rsidR="002D45DE" w:rsidRPr="00BB2DC3" w:rsidRDefault="002D45DE" w:rsidP="00BB2DC3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министерство сельского хозяйства и продовольствия Кировской области,</w:t>
            </w:r>
          </w:p>
          <w:p w:rsidR="002D45DE" w:rsidRPr="00BB2DC3" w:rsidRDefault="002D45DE" w:rsidP="00BB2DC3">
            <w:pPr>
              <w:jc w:val="center"/>
              <w:rPr>
                <w:i/>
                <w:iCs/>
                <w:sz w:val="24"/>
                <w:szCs w:val="24"/>
              </w:rPr>
            </w:pPr>
            <w:r w:rsidRPr="00BB2DC3">
              <w:rPr>
                <w:i/>
                <w:iCs/>
                <w:sz w:val="24"/>
                <w:szCs w:val="24"/>
              </w:rPr>
              <w:t xml:space="preserve">Плехова Татьяна </w:t>
            </w:r>
          </w:p>
          <w:p w:rsidR="002D45DE" w:rsidRPr="00E07335" w:rsidRDefault="002D45DE" w:rsidP="00BB2DC3">
            <w:pPr>
              <w:jc w:val="center"/>
              <w:rPr>
                <w:sz w:val="24"/>
                <w:szCs w:val="24"/>
              </w:rPr>
            </w:pPr>
            <w:r w:rsidRPr="00BB2DC3">
              <w:rPr>
                <w:i/>
                <w:iCs/>
                <w:sz w:val="24"/>
                <w:szCs w:val="24"/>
              </w:rPr>
              <w:t>Петровна, 64-82-63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4F01E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информационная и организационная поддержка, частичное финансирование в рамках Государственной программы 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834786" w:rsidRDefault="002D45DE" w:rsidP="00834786">
            <w:pPr>
              <w:pStyle w:val="List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4F01E0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выставка «Мир детства – 2018»</w:t>
            </w:r>
          </w:p>
        </w:tc>
        <w:tc>
          <w:tcPr>
            <w:tcW w:w="0" w:type="auto"/>
          </w:tcPr>
          <w:p w:rsidR="002D45DE" w:rsidRPr="004F01E0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Минск     (Беларусь)</w:t>
            </w:r>
          </w:p>
        </w:tc>
        <w:tc>
          <w:tcPr>
            <w:tcW w:w="0" w:type="auto"/>
          </w:tcPr>
          <w:p w:rsidR="002D45DE" w:rsidRPr="004F01E0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18 марта</w:t>
            </w:r>
          </w:p>
        </w:tc>
        <w:tc>
          <w:tcPr>
            <w:tcW w:w="0" w:type="auto"/>
          </w:tcPr>
          <w:p w:rsidR="002D45DE" w:rsidRPr="00E07335" w:rsidRDefault="002D45DE" w:rsidP="00B757B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E07335" w:rsidRDefault="002D45DE" w:rsidP="00B757BD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4F01E0" w:rsidRDefault="002D45DE" w:rsidP="00B757BD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38-14-82</w:t>
            </w:r>
          </w:p>
        </w:tc>
        <w:tc>
          <w:tcPr>
            <w:tcW w:w="0" w:type="auto"/>
          </w:tcPr>
          <w:p w:rsidR="002D45DE" w:rsidRPr="004F01E0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BB2DC3" w:rsidRDefault="002D45DE" w:rsidP="004F01E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834786" w:rsidRDefault="002D45DE" w:rsidP="00834786">
            <w:pPr>
              <w:pStyle w:val="List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4F01E0" w:rsidRDefault="002D45DE" w:rsidP="00602F35">
            <w:pPr>
              <w:jc w:val="center"/>
              <w:rPr>
                <w:sz w:val="24"/>
                <w:szCs w:val="24"/>
              </w:rPr>
            </w:pPr>
            <w:r w:rsidRPr="004F01E0">
              <w:rPr>
                <w:sz w:val="24"/>
                <w:szCs w:val="24"/>
              </w:rPr>
              <w:t>21-ая Международная выставка мебели, материалов, комплектующих и оборудования для деревообрабатывающего и мебельного производства «</w:t>
            </w:r>
            <w:r w:rsidRPr="004F01E0">
              <w:rPr>
                <w:sz w:val="24"/>
                <w:szCs w:val="24"/>
                <w:lang w:val="en-US"/>
              </w:rPr>
              <w:t>UMIDS</w:t>
            </w:r>
            <w:r w:rsidRPr="004F01E0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D45DE" w:rsidRPr="004F01E0" w:rsidRDefault="002D45DE" w:rsidP="00602F35">
            <w:pPr>
              <w:jc w:val="center"/>
              <w:rPr>
                <w:sz w:val="24"/>
                <w:szCs w:val="24"/>
              </w:rPr>
            </w:pPr>
            <w:r w:rsidRPr="004F01E0">
              <w:rPr>
                <w:sz w:val="24"/>
                <w:szCs w:val="24"/>
              </w:rPr>
              <w:t>г. Краснодар</w:t>
            </w:r>
          </w:p>
        </w:tc>
        <w:tc>
          <w:tcPr>
            <w:tcW w:w="0" w:type="auto"/>
          </w:tcPr>
          <w:p w:rsidR="002D45DE" w:rsidRPr="004F01E0" w:rsidRDefault="002D45DE" w:rsidP="00602F35">
            <w:pPr>
              <w:jc w:val="center"/>
              <w:rPr>
                <w:sz w:val="24"/>
                <w:szCs w:val="24"/>
              </w:rPr>
            </w:pPr>
            <w:r w:rsidRPr="004F01E0">
              <w:rPr>
                <w:sz w:val="24"/>
                <w:szCs w:val="24"/>
              </w:rPr>
              <w:t>28 – 31 марта</w:t>
            </w:r>
          </w:p>
        </w:tc>
        <w:tc>
          <w:tcPr>
            <w:tcW w:w="0" w:type="auto"/>
          </w:tcPr>
          <w:p w:rsidR="002D45DE" w:rsidRPr="004F01E0" w:rsidRDefault="002D45DE" w:rsidP="00043DFC">
            <w:pPr>
              <w:jc w:val="center"/>
              <w:rPr>
                <w:sz w:val="24"/>
                <w:szCs w:val="24"/>
              </w:rPr>
            </w:pPr>
            <w:r w:rsidRPr="004F01E0">
              <w:rPr>
                <w:sz w:val="24"/>
                <w:szCs w:val="24"/>
              </w:rPr>
              <w:t xml:space="preserve">министерство лесного хозяйства Кировской области, </w:t>
            </w:r>
          </w:p>
          <w:p w:rsidR="002D45DE" w:rsidRPr="004F01E0" w:rsidRDefault="002D45DE" w:rsidP="00043DFC">
            <w:pPr>
              <w:jc w:val="center"/>
              <w:rPr>
                <w:i/>
                <w:iCs/>
                <w:sz w:val="24"/>
                <w:szCs w:val="24"/>
              </w:rPr>
            </w:pPr>
            <w:r w:rsidRPr="004F01E0">
              <w:rPr>
                <w:i/>
                <w:iCs/>
                <w:sz w:val="24"/>
                <w:szCs w:val="24"/>
              </w:rPr>
              <w:t xml:space="preserve">Пестриков Денис </w:t>
            </w:r>
          </w:p>
          <w:p w:rsidR="002D45DE" w:rsidRPr="004F01E0" w:rsidRDefault="002D45DE" w:rsidP="00043DFC">
            <w:pPr>
              <w:jc w:val="center"/>
              <w:rPr>
                <w:sz w:val="24"/>
                <w:szCs w:val="24"/>
              </w:rPr>
            </w:pPr>
            <w:r w:rsidRPr="004F01E0">
              <w:rPr>
                <w:i/>
                <w:iCs/>
                <w:sz w:val="24"/>
                <w:szCs w:val="24"/>
              </w:rPr>
              <w:t>Алек</w:t>
            </w:r>
            <w:r w:rsidRPr="004F01E0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4F01E0">
              <w:rPr>
                <w:i/>
                <w:iCs/>
                <w:sz w:val="24"/>
                <w:szCs w:val="24"/>
              </w:rPr>
              <w:t>еевич, 64-39-14</w:t>
            </w:r>
          </w:p>
        </w:tc>
        <w:tc>
          <w:tcPr>
            <w:tcW w:w="0" w:type="auto"/>
          </w:tcPr>
          <w:p w:rsidR="002D45DE" w:rsidRPr="004F01E0" w:rsidRDefault="002D45DE" w:rsidP="00602F35">
            <w:pPr>
              <w:jc w:val="center"/>
              <w:rPr>
                <w:sz w:val="24"/>
                <w:szCs w:val="24"/>
              </w:rPr>
            </w:pPr>
            <w:r w:rsidRPr="004F01E0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4F01E0" w:rsidRDefault="002D45DE" w:rsidP="004F01E0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  <w:highlight w:val="yellow"/>
              </w:rPr>
            </w:pPr>
            <w:r w:rsidRPr="00BB2DC3">
              <w:rPr>
                <w:color w:val="000000"/>
                <w:sz w:val="24"/>
                <w:szCs w:val="24"/>
              </w:rPr>
              <w:t>18-я Международная выставка «</w:t>
            </w:r>
            <w:r w:rsidRPr="00BB2DC3">
              <w:rPr>
                <w:color w:val="000000"/>
                <w:sz w:val="24"/>
                <w:szCs w:val="24"/>
                <w:lang w:val="en-US"/>
              </w:rPr>
              <w:t>WorldFoodUzbekistan</w:t>
            </w:r>
            <w:r w:rsidRPr="00BB2DC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D45DE" w:rsidRDefault="002D45DE" w:rsidP="00602F35">
            <w:pPr>
              <w:jc w:val="center"/>
              <w:rPr>
                <w:color w:val="000000"/>
                <w:sz w:val="24"/>
                <w:szCs w:val="24"/>
              </w:rPr>
            </w:pPr>
            <w:r w:rsidRPr="00BB2DC3">
              <w:rPr>
                <w:color w:val="000000"/>
                <w:sz w:val="24"/>
                <w:szCs w:val="24"/>
              </w:rPr>
              <w:t xml:space="preserve">г. Ташкент </w:t>
            </w:r>
          </w:p>
          <w:p w:rsidR="002D45DE" w:rsidRPr="00BB2DC3" w:rsidRDefault="002D45DE" w:rsidP="00602F35">
            <w:pPr>
              <w:jc w:val="center"/>
              <w:rPr>
                <w:sz w:val="24"/>
                <w:szCs w:val="24"/>
                <w:highlight w:val="yellow"/>
              </w:rPr>
            </w:pPr>
            <w:r w:rsidRPr="00BB2DC3">
              <w:rPr>
                <w:color w:val="000000"/>
                <w:sz w:val="24"/>
                <w:szCs w:val="24"/>
              </w:rPr>
              <w:t>(Узбекистан)</w:t>
            </w: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  <w:highlight w:val="yellow"/>
              </w:rPr>
            </w:pPr>
            <w:r w:rsidRPr="00BB2DC3">
              <w:rPr>
                <w:color w:val="000000"/>
                <w:sz w:val="24"/>
                <w:szCs w:val="24"/>
              </w:rPr>
              <w:t>4 – 6 апреля</w:t>
            </w:r>
          </w:p>
        </w:tc>
        <w:tc>
          <w:tcPr>
            <w:tcW w:w="0" w:type="auto"/>
          </w:tcPr>
          <w:p w:rsidR="002D45DE" w:rsidRPr="00BB2DC3" w:rsidRDefault="002D45DE" w:rsidP="00BB2DC3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министерство сельского хозяйства и продовольствия Кировской области,</w:t>
            </w:r>
          </w:p>
          <w:p w:rsidR="002D45DE" w:rsidRPr="00BB2DC3" w:rsidRDefault="002D45DE" w:rsidP="00BB2DC3">
            <w:pPr>
              <w:jc w:val="center"/>
              <w:rPr>
                <w:i/>
                <w:iCs/>
                <w:sz w:val="24"/>
                <w:szCs w:val="24"/>
              </w:rPr>
            </w:pPr>
            <w:r w:rsidRPr="00BB2DC3">
              <w:rPr>
                <w:i/>
                <w:iCs/>
                <w:sz w:val="24"/>
                <w:szCs w:val="24"/>
              </w:rPr>
              <w:t xml:space="preserve">Плехова Татьяна </w:t>
            </w:r>
          </w:p>
          <w:p w:rsidR="002D45DE" w:rsidRPr="00BB2DC3" w:rsidRDefault="002D45DE" w:rsidP="00BB2DC3">
            <w:pPr>
              <w:jc w:val="center"/>
              <w:rPr>
                <w:sz w:val="24"/>
                <w:szCs w:val="24"/>
                <w:highlight w:val="yellow"/>
              </w:rPr>
            </w:pPr>
            <w:r w:rsidRPr="00BB2DC3">
              <w:rPr>
                <w:i/>
                <w:iCs/>
                <w:sz w:val="24"/>
                <w:szCs w:val="24"/>
              </w:rPr>
              <w:t>Петровна, 64-82-63</w:t>
            </w: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  <w:highlight w:val="yellow"/>
              </w:rPr>
            </w:pPr>
            <w:r w:rsidRPr="00BB2DC3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BB2DC3" w:rsidRDefault="002D45DE" w:rsidP="004F01E0">
            <w:pPr>
              <w:jc w:val="center"/>
              <w:rPr>
                <w:sz w:val="24"/>
                <w:szCs w:val="24"/>
                <w:highlight w:val="yellow"/>
              </w:rPr>
            </w:pPr>
            <w:r w:rsidRPr="00BB2DC3">
              <w:rPr>
                <w:sz w:val="24"/>
                <w:szCs w:val="24"/>
              </w:rPr>
              <w:t xml:space="preserve">информационная и организационная поддержка, частичное финансирование в рамках Государственной программы 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Межрегиональная специализированная выставка «АгроВятка»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5 – 7 </w:t>
            </w:r>
          </w:p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апреля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сельского хозяйства и продовольствия Кировской области,</w:t>
            </w:r>
          </w:p>
          <w:p w:rsidR="002D45DE" w:rsidRPr="00E07335" w:rsidRDefault="002D45DE" w:rsidP="00040904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Плехова Татьяна </w:t>
            </w:r>
          </w:p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Петровна, 64-82-63</w:t>
            </w:r>
          </w:p>
        </w:tc>
        <w:tc>
          <w:tcPr>
            <w:tcW w:w="0" w:type="auto"/>
          </w:tcPr>
          <w:p w:rsidR="002D45DE" w:rsidRPr="00E07335" w:rsidRDefault="002D45DE" w:rsidP="00CF6C8A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Союз «Вятская торгово-промышленная палата»</w:t>
            </w:r>
          </w:p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2C758E">
              <w:rPr>
                <w:sz w:val="24"/>
                <w:szCs w:val="24"/>
              </w:rPr>
              <w:t>Международная выставка товаров для красоты и здоровья "Beautyworld Middle East"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Дубаи (ОАЭ)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мая</w:t>
            </w:r>
          </w:p>
        </w:tc>
        <w:tc>
          <w:tcPr>
            <w:tcW w:w="0" w:type="auto"/>
          </w:tcPr>
          <w:p w:rsidR="002D45DE" w:rsidRPr="00E07335" w:rsidRDefault="002D45DE" w:rsidP="00B757B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E07335" w:rsidRDefault="002D45DE" w:rsidP="00B757BD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E07335" w:rsidRDefault="002D45DE" w:rsidP="00B757BD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38-14-82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15-я специализированная выставка «Строительный сезон. Загородный дом»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5 – 7 </w:t>
            </w:r>
          </w:p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апреля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министерство строительства Кировской области, </w:t>
            </w:r>
          </w:p>
          <w:p w:rsidR="002D45DE" w:rsidRPr="00E07335" w:rsidRDefault="002D45DE" w:rsidP="00040904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Коснырев Иван </w:t>
            </w:r>
          </w:p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Владимирович, 38-16-72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ООО «Вятский базар»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Международная выставка древесины и изделий из дерева «</w:t>
            </w:r>
            <w:r w:rsidRPr="00E07335">
              <w:rPr>
                <w:sz w:val="24"/>
                <w:szCs w:val="24"/>
                <w:lang w:val="en-US"/>
              </w:rPr>
              <w:t>WOOD</w:t>
            </w:r>
            <w:r w:rsidRPr="00E07335">
              <w:rPr>
                <w:sz w:val="24"/>
                <w:szCs w:val="24"/>
              </w:rPr>
              <w:t xml:space="preserve"> </w:t>
            </w:r>
            <w:r w:rsidRPr="00E07335">
              <w:rPr>
                <w:sz w:val="24"/>
                <w:szCs w:val="24"/>
                <w:lang w:val="en-US"/>
              </w:rPr>
              <w:t>SOUTH</w:t>
            </w:r>
            <w:r w:rsidRPr="00E07335">
              <w:rPr>
                <w:sz w:val="24"/>
                <w:szCs w:val="24"/>
              </w:rPr>
              <w:t xml:space="preserve">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  <w:lang w:val="en-US"/>
              </w:rPr>
              <w:t>CHINA</w:t>
            </w:r>
            <w:r w:rsidRPr="00E07335">
              <w:rPr>
                <w:sz w:val="24"/>
                <w:szCs w:val="24"/>
              </w:rPr>
              <w:t xml:space="preserve"> 2018»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г. Гуанчжоу (КНР) 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– </w:t>
            </w:r>
            <w:r w:rsidRPr="00E07335">
              <w:rPr>
                <w:sz w:val="24"/>
                <w:szCs w:val="24"/>
              </w:rPr>
              <w:t>17 мая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министерство лесного хозяйства Кировской области, </w:t>
            </w:r>
          </w:p>
          <w:p w:rsidR="002D45DE" w:rsidRPr="00E07335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Пестриков Денис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Алек</w:t>
            </w:r>
            <w:r w:rsidRPr="00E07335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E07335">
              <w:rPr>
                <w:i/>
                <w:iCs/>
                <w:sz w:val="24"/>
                <w:szCs w:val="24"/>
              </w:rPr>
              <w:t>еевич, 64-39-14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b/>
                <w:bCs/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9066D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информационная и организационная поддержка, частичное финансирование в рамках Государственной программы 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 xml:space="preserve">20-ая Казахстанская </w:t>
            </w:r>
            <w:r w:rsidRPr="00BB2DC3">
              <w:rPr>
                <w:color w:val="000000"/>
                <w:sz w:val="24"/>
                <w:szCs w:val="24"/>
              </w:rPr>
              <w:t>Международная выставка «AstanaBuild 2018»</w:t>
            </w:r>
          </w:p>
        </w:tc>
        <w:tc>
          <w:tcPr>
            <w:tcW w:w="0" w:type="auto"/>
          </w:tcPr>
          <w:p w:rsidR="002D45DE" w:rsidRDefault="002D45DE" w:rsidP="00602F35">
            <w:pPr>
              <w:jc w:val="center"/>
              <w:rPr>
                <w:color w:val="000000"/>
                <w:sz w:val="24"/>
                <w:szCs w:val="24"/>
              </w:rPr>
            </w:pPr>
            <w:r w:rsidRPr="00BB2DC3">
              <w:rPr>
                <w:color w:val="000000"/>
                <w:sz w:val="24"/>
                <w:szCs w:val="24"/>
              </w:rPr>
              <w:t xml:space="preserve">г. Астана </w:t>
            </w:r>
          </w:p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color w:val="000000"/>
                <w:sz w:val="24"/>
                <w:szCs w:val="24"/>
              </w:rPr>
              <w:t>(Казахстан)</w:t>
            </w:r>
          </w:p>
        </w:tc>
        <w:tc>
          <w:tcPr>
            <w:tcW w:w="0" w:type="auto"/>
          </w:tcPr>
          <w:p w:rsidR="002D45DE" w:rsidRPr="00BB2DC3" w:rsidRDefault="002D45DE" w:rsidP="00602F35">
            <w:pPr>
              <w:jc w:val="center"/>
              <w:rPr>
                <w:sz w:val="24"/>
                <w:szCs w:val="24"/>
              </w:rPr>
            </w:pPr>
            <w:r w:rsidRPr="00BB2DC3">
              <w:rPr>
                <w:color w:val="000000"/>
                <w:sz w:val="24"/>
                <w:szCs w:val="24"/>
              </w:rPr>
              <w:t>16 – 18 мая</w:t>
            </w:r>
          </w:p>
        </w:tc>
        <w:tc>
          <w:tcPr>
            <w:tcW w:w="0" w:type="auto"/>
          </w:tcPr>
          <w:p w:rsidR="002D45DE" w:rsidRDefault="002D45DE" w:rsidP="00BB2DC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  <w:r>
              <w:rPr>
                <w:sz w:val="24"/>
                <w:szCs w:val="24"/>
              </w:rPr>
              <w:t xml:space="preserve">, </w:t>
            </w:r>
          </w:p>
          <w:p w:rsidR="002D45DE" w:rsidRPr="00E07335" w:rsidRDefault="002D45DE" w:rsidP="00BB2DC3">
            <w:pPr>
              <w:jc w:val="center"/>
              <w:rPr>
                <w:sz w:val="24"/>
                <w:szCs w:val="24"/>
              </w:rPr>
            </w:pPr>
            <w:r w:rsidRPr="00A63209">
              <w:rPr>
                <w:i/>
                <w:iCs/>
                <w:sz w:val="24"/>
                <w:szCs w:val="24"/>
              </w:rPr>
              <w:t>Лопатина Наталья Львовна, 64-93-92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3E3A72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информационная и организационная поддержка, частичное финансирование в рамках Государственной программы 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Default="002D45DE" w:rsidP="008D647D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A63209" w:rsidRDefault="002D45DE" w:rsidP="008D647D">
            <w:pPr>
              <w:tabs>
                <w:tab w:val="left" w:pos="636"/>
              </w:tabs>
              <w:rPr>
                <w:color w:val="000000"/>
                <w:sz w:val="24"/>
                <w:szCs w:val="24"/>
              </w:rPr>
            </w:pPr>
            <w:r w:rsidRPr="002C758E">
              <w:rPr>
                <w:color w:val="000000"/>
                <w:sz w:val="24"/>
                <w:szCs w:val="24"/>
              </w:rPr>
              <w:t xml:space="preserve">Международная выставка пищевой </w:t>
            </w:r>
            <w:r>
              <w:rPr>
                <w:color w:val="000000"/>
                <w:sz w:val="24"/>
                <w:szCs w:val="24"/>
              </w:rPr>
              <w:t>продукции «World Food Азербайджан»</w:t>
            </w:r>
            <w:r w:rsidRPr="002C758E">
              <w:rPr>
                <w:color w:val="000000"/>
                <w:sz w:val="24"/>
                <w:szCs w:val="24"/>
              </w:rPr>
              <w:t xml:space="preserve"> 2018"</w:t>
            </w:r>
          </w:p>
        </w:tc>
        <w:tc>
          <w:tcPr>
            <w:tcW w:w="0" w:type="auto"/>
          </w:tcPr>
          <w:p w:rsidR="002D45DE" w:rsidRPr="00A63209" w:rsidRDefault="002D45DE" w:rsidP="008D64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Баку   (Азербайджан)</w:t>
            </w:r>
          </w:p>
        </w:tc>
        <w:tc>
          <w:tcPr>
            <w:tcW w:w="0" w:type="auto"/>
          </w:tcPr>
          <w:p w:rsidR="002D45DE" w:rsidRPr="00A63209" w:rsidRDefault="002D45DE" w:rsidP="008D64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16-18 мая</w:t>
            </w:r>
          </w:p>
        </w:tc>
        <w:tc>
          <w:tcPr>
            <w:tcW w:w="0" w:type="auto"/>
          </w:tcPr>
          <w:p w:rsidR="002D45DE" w:rsidRPr="00BB2DC3" w:rsidRDefault="002D45DE" w:rsidP="00B757BD">
            <w:pPr>
              <w:jc w:val="center"/>
              <w:rPr>
                <w:sz w:val="24"/>
                <w:szCs w:val="24"/>
              </w:rPr>
            </w:pPr>
            <w:r w:rsidRPr="00BB2DC3">
              <w:rPr>
                <w:sz w:val="24"/>
                <w:szCs w:val="24"/>
              </w:rPr>
              <w:t>министерство сельского хозяйства и продовольствия Кировской области,</w:t>
            </w:r>
          </w:p>
          <w:p w:rsidR="002D45DE" w:rsidRPr="00BB2DC3" w:rsidRDefault="002D45DE" w:rsidP="00B757BD">
            <w:pPr>
              <w:jc w:val="center"/>
              <w:rPr>
                <w:i/>
                <w:iCs/>
                <w:sz w:val="24"/>
                <w:szCs w:val="24"/>
              </w:rPr>
            </w:pPr>
            <w:r w:rsidRPr="00BB2DC3">
              <w:rPr>
                <w:i/>
                <w:iCs/>
                <w:sz w:val="24"/>
                <w:szCs w:val="24"/>
              </w:rPr>
              <w:t xml:space="preserve">Плехова Татьяна </w:t>
            </w:r>
          </w:p>
          <w:p w:rsidR="002D45DE" w:rsidRPr="00E07335" w:rsidRDefault="002D45DE" w:rsidP="00B757BD">
            <w:pPr>
              <w:jc w:val="center"/>
              <w:rPr>
                <w:sz w:val="24"/>
                <w:szCs w:val="24"/>
              </w:rPr>
            </w:pPr>
            <w:r w:rsidRPr="00BB2DC3">
              <w:rPr>
                <w:i/>
                <w:iCs/>
                <w:sz w:val="24"/>
                <w:szCs w:val="24"/>
              </w:rPr>
              <w:t>Петровна, 64-82-63</w:t>
            </w:r>
          </w:p>
        </w:tc>
        <w:tc>
          <w:tcPr>
            <w:tcW w:w="0" w:type="auto"/>
          </w:tcPr>
          <w:p w:rsidR="002D45DE" w:rsidRPr="00E07335" w:rsidRDefault="002D45DE" w:rsidP="008D647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8D647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9929CB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Специализированная выставка «Строительство и ремонт»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2D45DE" w:rsidRPr="00E07335" w:rsidRDefault="002D45DE" w:rsidP="00043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строительства Кировской области, Коснырев Иван Владимирович, 38-16-72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 «Вятская торгово-промышленная палата»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043DFC" w:rsidRDefault="002D45DE" w:rsidP="0057216C">
            <w:pPr>
              <w:jc w:val="center"/>
              <w:rPr>
                <w:sz w:val="24"/>
                <w:szCs w:val="24"/>
                <w:lang w:val="en-US"/>
              </w:rPr>
            </w:pPr>
            <w:r w:rsidRPr="00043DFC">
              <w:rPr>
                <w:sz w:val="24"/>
                <w:szCs w:val="24"/>
                <w:lang w:val="en-US"/>
              </w:rPr>
              <w:t>II</w:t>
            </w:r>
            <w:r w:rsidRPr="00043DFC">
              <w:rPr>
                <w:sz w:val="24"/>
                <w:szCs w:val="24"/>
              </w:rPr>
              <w:t xml:space="preserve"> Лесной Форум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043DFC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2D45DE" w:rsidRPr="00E07335" w:rsidRDefault="002D45DE" w:rsidP="00043DF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министерство лесного хозяйства Кировской области, </w:t>
            </w:r>
          </w:p>
          <w:p w:rsidR="002D45DE" w:rsidRPr="00E07335" w:rsidRDefault="002D45DE" w:rsidP="00043DFC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Пестриков Денис </w:t>
            </w:r>
          </w:p>
          <w:p w:rsidR="002D45DE" w:rsidRPr="00E07335" w:rsidRDefault="002D45DE" w:rsidP="00043DFC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Алек</w:t>
            </w:r>
            <w:r w:rsidRPr="00E07335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E07335">
              <w:rPr>
                <w:i/>
                <w:iCs/>
                <w:sz w:val="24"/>
                <w:szCs w:val="24"/>
              </w:rPr>
              <w:t>еевич, 64-39-14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Всероссийский Фестиваль энергосбережения «#ВместеЯрче»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2 июня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энергетики и жилищно-коммунального хозяйства Кировской области,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Прокопьев Александр Анатольевич, 38-17-85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КОГУП «Агентство энергосбережения»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44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Default="002D45DE" w:rsidP="003E3A72">
            <w:pPr>
              <w:jc w:val="center"/>
              <w:rPr>
                <w:color w:val="000000"/>
                <w:sz w:val="24"/>
                <w:szCs w:val="24"/>
              </w:rPr>
            </w:pPr>
            <w:r w:rsidRPr="00973EC6">
              <w:rPr>
                <w:color w:val="000000"/>
                <w:sz w:val="24"/>
                <w:szCs w:val="24"/>
              </w:rPr>
              <w:t xml:space="preserve">Международная сельскохозяйственная выставка </w:t>
            </w:r>
          </w:p>
          <w:p w:rsidR="002D45DE" w:rsidRPr="00973EC6" w:rsidRDefault="002D45DE" w:rsidP="003E3A72">
            <w:pPr>
              <w:jc w:val="center"/>
              <w:rPr>
                <w:color w:val="000000"/>
                <w:sz w:val="24"/>
                <w:szCs w:val="24"/>
              </w:rPr>
            </w:pPr>
            <w:r w:rsidRPr="00973EC6">
              <w:rPr>
                <w:color w:val="000000"/>
                <w:sz w:val="24"/>
                <w:szCs w:val="24"/>
              </w:rPr>
              <w:t>«БелАгро 2018»</w:t>
            </w:r>
          </w:p>
        </w:tc>
        <w:tc>
          <w:tcPr>
            <w:tcW w:w="0" w:type="auto"/>
          </w:tcPr>
          <w:p w:rsidR="002D45DE" w:rsidRPr="00973EC6" w:rsidRDefault="002D45DE" w:rsidP="003E3A72">
            <w:pPr>
              <w:jc w:val="center"/>
              <w:rPr>
                <w:color w:val="000000"/>
                <w:sz w:val="24"/>
                <w:szCs w:val="24"/>
              </w:rPr>
            </w:pPr>
            <w:r w:rsidRPr="00973EC6">
              <w:rPr>
                <w:color w:val="000000"/>
                <w:sz w:val="24"/>
                <w:szCs w:val="24"/>
              </w:rPr>
              <w:t xml:space="preserve">г. Минск </w:t>
            </w:r>
            <w:r>
              <w:rPr>
                <w:color w:val="000000"/>
                <w:sz w:val="24"/>
                <w:szCs w:val="24"/>
              </w:rPr>
              <w:t xml:space="preserve">         </w:t>
            </w:r>
            <w:r w:rsidRPr="00973EC6">
              <w:rPr>
                <w:color w:val="000000"/>
                <w:sz w:val="24"/>
                <w:szCs w:val="24"/>
              </w:rPr>
              <w:t>(Беларусь)</w:t>
            </w:r>
          </w:p>
        </w:tc>
        <w:tc>
          <w:tcPr>
            <w:tcW w:w="0" w:type="auto"/>
          </w:tcPr>
          <w:p w:rsidR="002D45DE" w:rsidRPr="00973EC6" w:rsidRDefault="002D45DE" w:rsidP="003E3A72">
            <w:pPr>
              <w:jc w:val="center"/>
              <w:rPr>
                <w:color w:val="000000"/>
                <w:sz w:val="24"/>
                <w:szCs w:val="24"/>
              </w:rPr>
            </w:pPr>
            <w:r w:rsidRPr="00973EC6">
              <w:rPr>
                <w:color w:val="000000"/>
                <w:sz w:val="24"/>
                <w:szCs w:val="24"/>
              </w:rPr>
              <w:t>5 – 9 июня</w:t>
            </w:r>
          </w:p>
        </w:tc>
        <w:tc>
          <w:tcPr>
            <w:tcW w:w="0" w:type="auto"/>
          </w:tcPr>
          <w:p w:rsidR="002D45DE" w:rsidRDefault="002D45DE" w:rsidP="00973EC6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  <w:r>
              <w:rPr>
                <w:sz w:val="24"/>
                <w:szCs w:val="24"/>
              </w:rPr>
              <w:t xml:space="preserve">, </w:t>
            </w:r>
          </w:p>
          <w:p w:rsidR="002D45DE" w:rsidRPr="00E07335" w:rsidRDefault="002D45DE" w:rsidP="00973EC6">
            <w:pPr>
              <w:jc w:val="center"/>
              <w:rPr>
                <w:sz w:val="24"/>
                <w:szCs w:val="24"/>
              </w:rPr>
            </w:pPr>
            <w:r w:rsidRPr="00A63209">
              <w:rPr>
                <w:i/>
                <w:iCs/>
                <w:sz w:val="24"/>
                <w:szCs w:val="24"/>
              </w:rPr>
              <w:t>Лопатина Наталья Львовна, 64-93-92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23-я Международная выставка упаковочной индустрии «</w:t>
            </w:r>
            <w:r w:rsidRPr="00E07335">
              <w:rPr>
                <w:sz w:val="24"/>
                <w:szCs w:val="24"/>
                <w:lang w:val="en-US"/>
              </w:rPr>
              <w:t>RosUpack</w:t>
            </w:r>
            <w:r w:rsidRPr="00E07335">
              <w:rPr>
                <w:sz w:val="24"/>
                <w:szCs w:val="24"/>
              </w:rPr>
              <w:t>-2018»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Москва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26 – 29 июня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E07335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Норсеева Анна </w:t>
            </w:r>
          </w:p>
          <w:p w:rsidR="002D45DE" w:rsidRPr="00E07335" w:rsidRDefault="002D45DE" w:rsidP="00602F35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Викторовна, 64-42-69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E07335" w:rsidRDefault="002D45DE" w:rsidP="0056666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информационная и организационная поддержка, частичное финансирование в рамках Государственной программы 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Губернская выставка «Товары и услуги – ориентир на качество»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июнь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министерство сельского хозяйства и продовольствия Кировской области; министерство экономического развития и поддержки предпринимательства Кировской области, </w:t>
            </w:r>
          </w:p>
          <w:p w:rsidR="002D45DE" w:rsidRPr="00E07335" w:rsidRDefault="002D45DE" w:rsidP="0057216C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Плехова Татьяна </w:t>
            </w:r>
          </w:p>
          <w:p w:rsidR="002D45DE" w:rsidRPr="00E07335" w:rsidRDefault="002D45DE" w:rsidP="0057216C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Петровна, 64-82-63, </w:t>
            </w:r>
          </w:p>
          <w:p w:rsidR="002D45DE" w:rsidRPr="00E07335" w:rsidRDefault="002D45DE" w:rsidP="0057216C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E07335" w:rsidRDefault="002D45DE" w:rsidP="0057216C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38-14-82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ЦОВ «Кировэкспоцентр», Федеральное бюджетное учреждение «Государственный региональный центр стандартизации, метрологии и испытаний в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Бизнес-миссия в Беларусь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Беларусь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0" w:type="auto"/>
          </w:tcPr>
          <w:p w:rsidR="002D45DE" w:rsidRDefault="002D45DE" w:rsidP="00B02A9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  <w:r>
              <w:rPr>
                <w:sz w:val="24"/>
                <w:szCs w:val="24"/>
              </w:rPr>
              <w:t xml:space="preserve">, </w:t>
            </w:r>
          </w:p>
          <w:p w:rsidR="002D45DE" w:rsidRPr="00E07335" w:rsidRDefault="002D45DE" w:rsidP="00B02A9C">
            <w:pPr>
              <w:jc w:val="center"/>
              <w:rPr>
                <w:sz w:val="24"/>
                <w:szCs w:val="24"/>
              </w:rPr>
            </w:pPr>
            <w:r w:rsidRPr="00A63209">
              <w:rPr>
                <w:i/>
                <w:iCs/>
                <w:sz w:val="24"/>
                <w:szCs w:val="24"/>
              </w:rPr>
              <w:t>Лопатина Наталья Львовна, 64-93-92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57216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B757BD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8D647D" w:rsidRDefault="002D45DE" w:rsidP="00B75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9-я международная промышленная выставка       </w:t>
            </w:r>
            <w:r>
              <w:rPr>
                <w:sz w:val="24"/>
                <w:szCs w:val="24"/>
                <w:lang w:val="en-US"/>
              </w:rPr>
              <w:t>INNOPROM</w:t>
            </w:r>
          </w:p>
        </w:tc>
        <w:tc>
          <w:tcPr>
            <w:tcW w:w="0" w:type="auto"/>
          </w:tcPr>
          <w:p w:rsidR="002D45DE" w:rsidRPr="00A63209" w:rsidRDefault="002D45DE" w:rsidP="00B757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0" w:type="auto"/>
          </w:tcPr>
          <w:p w:rsidR="002D45DE" w:rsidRDefault="002D45DE" w:rsidP="00B75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июля-12 июля</w:t>
            </w:r>
          </w:p>
        </w:tc>
        <w:tc>
          <w:tcPr>
            <w:tcW w:w="0" w:type="auto"/>
          </w:tcPr>
          <w:p w:rsidR="002D45DE" w:rsidRPr="00E07335" w:rsidRDefault="002D45DE" w:rsidP="00B75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757BD">
              <w:rPr>
                <w:sz w:val="24"/>
                <w:szCs w:val="24"/>
              </w:rPr>
              <w:t>инистерство промышленной политики Кировской области</w:t>
            </w:r>
          </w:p>
        </w:tc>
        <w:tc>
          <w:tcPr>
            <w:tcW w:w="0" w:type="auto"/>
          </w:tcPr>
          <w:p w:rsidR="002D45DE" w:rsidRPr="00E07335" w:rsidRDefault="002D45DE" w:rsidP="00B757B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B757B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115D18">
        <w:trPr>
          <w:trHeight w:val="816"/>
          <w:jc w:val="center"/>
        </w:trPr>
        <w:tc>
          <w:tcPr>
            <w:tcW w:w="0" w:type="auto"/>
          </w:tcPr>
          <w:p w:rsidR="002D45DE" w:rsidRPr="0090021B" w:rsidRDefault="002D45DE" w:rsidP="0090021B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115D18" w:rsidRDefault="002D45DE" w:rsidP="009002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Международная</w:t>
            </w:r>
            <w:r w:rsidRPr="00115D1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выставка</w:t>
            </w:r>
            <w:r w:rsidRPr="00115D18">
              <w:rPr>
                <w:sz w:val="24"/>
                <w:szCs w:val="24"/>
                <w:lang w:val="en-US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Iran Confair 2018 – Building &amp; Construction</w:t>
            </w:r>
            <w:r w:rsidRPr="00115D1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</w:tcPr>
          <w:p w:rsidR="002D45DE" w:rsidRPr="00115D18" w:rsidRDefault="002D45DE" w:rsidP="009002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Тегеран (Иран)</w:t>
            </w:r>
          </w:p>
        </w:tc>
        <w:tc>
          <w:tcPr>
            <w:tcW w:w="0" w:type="auto"/>
          </w:tcPr>
          <w:p w:rsidR="002D45DE" w:rsidRPr="00115D18" w:rsidRDefault="002D45DE" w:rsidP="009002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августа – 15 августа</w:t>
            </w:r>
          </w:p>
        </w:tc>
        <w:tc>
          <w:tcPr>
            <w:tcW w:w="0" w:type="auto"/>
          </w:tcPr>
          <w:p w:rsidR="002D45DE" w:rsidRPr="00115D18" w:rsidRDefault="002D45DE" w:rsidP="00B75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строительства Кировской области, Коснырев Иван Владимирович, 38-16-72</w:t>
            </w:r>
          </w:p>
        </w:tc>
        <w:tc>
          <w:tcPr>
            <w:tcW w:w="0" w:type="auto"/>
          </w:tcPr>
          <w:p w:rsidR="002D45DE" w:rsidRPr="00115D18" w:rsidRDefault="002D45DE" w:rsidP="0090021B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115D18" w:rsidRDefault="002D45DE" w:rsidP="0090021B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115D18" w:rsidRDefault="002D45DE" w:rsidP="0090021B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90021B" w:rsidRDefault="002D45DE" w:rsidP="009002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выставка «Детство Алматы»</w:t>
            </w:r>
          </w:p>
        </w:tc>
        <w:tc>
          <w:tcPr>
            <w:tcW w:w="0" w:type="auto"/>
          </w:tcPr>
          <w:p w:rsidR="002D45DE" w:rsidRDefault="002D45DE" w:rsidP="009002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Алматы</w:t>
            </w:r>
          </w:p>
          <w:p w:rsidR="002D45DE" w:rsidRPr="0090021B" w:rsidRDefault="002D45DE" w:rsidP="009002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(Казахстан)</w:t>
            </w:r>
          </w:p>
        </w:tc>
        <w:tc>
          <w:tcPr>
            <w:tcW w:w="0" w:type="auto"/>
          </w:tcPr>
          <w:p w:rsidR="002D45DE" w:rsidRPr="0090021B" w:rsidRDefault="002D45DE" w:rsidP="009002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2D45DE" w:rsidRDefault="002D45DE" w:rsidP="00B757B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  <w:r>
              <w:rPr>
                <w:sz w:val="24"/>
                <w:szCs w:val="24"/>
              </w:rPr>
              <w:t xml:space="preserve">, </w:t>
            </w:r>
          </w:p>
          <w:p w:rsidR="002D45DE" w:rsidRPr="0090021B" w:rsidRDefault="002D45DE" w:rsidP="00B757BD">
            <w:pPr>
              <w:jc w:val="center"/>
              <w:rPr>
                <w:sz w:val="24"/>
                <w:szCs w:val="24"/>
              </w:rPr>
            </w:pPr>
            <w:r w:rsidRPr="00A63209">
              <w:rPr>
                <w:i/>
                <w:iCs/>
                <w:sz w:val="24"/>
                <w:szCs w:val="24"/>
              </w:rPr>
              <w:t>Лопатина Наталья Львовна, 64-93-92</w:t>
            </w:r>
          </w:p>
        </w:tc>
        <w:tc>
          <w:tcPr>
            <w:tcW w:w="0" w:type="auto"/>
          </w:tcPr>
          <w:p w:rsidR="002D45DE" w:rsidRPr="0090021B" w:rsidRDefault="002D45DE" w:rsidP="0090021B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90021B" w:rsidRDefault="002D45DE" w:rsidP="0090021B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2359"/>
          <w:jc w:val="center"/>
        </w:trPr>
        <w:tc>
          <w:tcPr>
            <w:tcW w:w="0" w:type="auto"/>
          </w:tcPr>
          <w:p w:rsidR="002D45DE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Бизнес-миссия в Китай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</w:t>
            </w:r>
          </w:p>
        </w:tc>
        <w:tc>
          <w:tcPr>
            <w:tcW w:w="0" w:type="auto"/>
          </w:tcPr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</w:t>
            </w:r>
          </w:p>
        </w:tc>
        <w:tc>
          <w:tcPr>
            <w:tcW w:w="0" w:type="auto"/>
          </w:tcPr>
          <w:p w:rsidR="002D45DE" w:rsidRDefault="002D45DE" w:rsidP="00115D18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  <w:r>
              <w:rPr>
                <w:sz w:val="24"/>
                <w:szCs w:val="24"/>
              </w:rPr>
              <w:t xml:space="preserve">, </w:t>
            </w:r>
          </w:p>
          <w:p w:rsidR="002D45DE" w:rsidRPr="00E07335" w:rsidRDefault="002D45DE" w:rsidP="00115D18">
            <w:pPr>
              <w:jc w:val="center"/>
              <w:rPr>
                <w:sz w:val="24"/>
                <w:szCs w:val="24"/>
              </w:rPr>
            </w:pPr>
            <w:r w:rsidRPr="00A63209">
              <w:rPr>
                <w:i/>
                <w:iCs/>
                <w:sz w:val="24"/>
                <w:szCs w:val="24"/>
              </w:rPr>
              <w:t>Лопатина Наталья Львовна, 64-93-92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56666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2359"/>
          <w:jc w:val="center"/>
        </w:trPr>
        <w:tc>
          <w:tcPr>
            <w:tcW w:w="0" w:type="auto"/>
          </w:tcPr>
          <w:p w:rsidR="002D45DE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D45DE" w:rsidRPr="002C758E" w:rsidRDefault="002D45DE" w:rsidP="002C758E">
            <w:pPr>
              <w:rPr>
                <w:sz w:val="24"/>
                <w:szCs w:val="24"/>
              </w:rPr>
            </w:pPr>
          </w:p>
          <w:p w:rsidR="002D45DE" w:rsidRPr="002C758E" w:rsidRDefault="002D45DE" w:rsidP="002C758E">
            <w:pPr>
              <w:rPr>
                <w:sz w:val="24"/>
                <w:szCs w:val="24"/>
              </w:rPr>
            </w:pPr>
          </w:p>
          <w:p w:rsidR="002D45DE" w:rsidRDefault="002D45DE" w:rsidP="002C758E">
            <w:pPr>
              <w:rPr>
                <w:sz w:val="24"/>
                <w:szCs w:val="24"/>
              </w:rPr>
            </w:pPr>
          </w:p>
          <w:p w:rsidR="002D45DE" w:rsidRPr="002C758E" w:rsidRDefault="002D45DE" w:rsidP="002C758E">
            <w:pPr>
              <w:tabs>
                <w:tab w:val="left" w:pos="8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Бизнес-миссия субъектов малого и среднего предпринимательства Кировской области в Нижний Новгород</w:t>
            </w:r>
          </w:p>
          <w:p w:rsidR="002D45DE" w:rsidRPr="009F735E" w:rsidRDefault="002D45DE" w:rsidP="009F73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г. Нижний </w:t>
            </w:r>
          </w:p>
          <w:p w:rsidR="002D45DE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Новгород</w:t>
            </w:r>
          </w:p>
          <w:p w:rsidR="002D45DE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2D45DE" w:rsidRPr="00E07335" w:rsidRDefault="002D45DE" w:rsidP="00115D1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07335">
              <w:rPr>
                <w:sz w:val="24"/>
                <w:szCs w:val="24"/>
              </w:rPr>
              <w:t xml:space="preserve"> квартал</w:t>
            </w:r>
          </w:p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</w:p>
          <w:p w:rsidR="002D45DE" w:rsidRPr="00E07335" w:rsidRDefault="002D45DE" w:rsidP="00115D1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E33D2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</w:p>
          <w:p w:rsidR="002D45DE" w:rsidRPr="00E07335" w:rsidRDefault="002D45DE" w:rsidP="00566663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E07335" w:rsidRDefault="002D45DE" w:rsidP="00115D18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</w:t>
            </w: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</w:p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</w:p>
          <w:p w:rsidR="002D45DE" w:rsidRPr="00E07335" w:rsidRDefault="002D45DE" w:rsidP="009F735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Default="002D45DE" w:rsidP="0056666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  <w:p w:rsidR="002D45DE" w:rsidRPr="00E07335" w:rsidRDefault="002D45DE" w:rsidP="00834786">
            <w:pPr>
              <w:rPr>
                <w:sz w:val="24"/>
                <w:szCs w:val="24"/>
              </w:rPr>
            </w:pPr>
          </w:p>
        </w:tc>
      </w:tr>
      <w:tr w:rsidR="002D45DE" w:rsidRPr="00E07335">
        <w:trPr>
          <w:trHeight w:val="588"/>
          <w:jc w:val="center"/>
        </w:trPr>
        <w:tc>
          <w:tcPr>
            <w:tcW w:w="0" w:type="auto"/>
          </w:tcPr>
          <w:p w:rsidR="002D45DE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115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Бизнес-миссия в Таджикистан</w:t>
            </w:r>
          </w:p>
        </w:tc>
        <w:tc>
          <w:tcPr>
            <w:tcW w:w="0" w:type="auto"/>
          </w:tcPr>
          <w:p w:rsidR="002D45DE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Таджикистан</w:t>
            </w:r>
          </w:p>
        </w:tc>
        <w:tc>
          <w:tcPr>
            <w:tcW w:w="0" w:type="auto"/>
          </w:tcPr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</w:t>
            </w:r>
          </w:p>
        </w:tc>
        <w:tc>
          <w:tcPr>
            <w:tcW w:w="0" w:type="auto"/>
          </w:tcPr>
          <w:p w:rsidR="002D45DE" w:rsidRPr="00E07335" w:rsidRDefault="002D45DE" w:rsidP="00115D18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</w:p>
          <w:p w:rsidR="002D45DE" w:rsidRPr="00E07335" w:rsidRDefault="002D45DE" w:rsidP="00115D18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E07335" w:rsidRDefault="002D45DE" w:rsidP="00115D18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</w:t>
            </w: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Default="002D45DE" w:rsidP="0056666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588"/>
          <w:jc w:val="center"/>
        </w:trPr>
        <w:tc>
          <w:tcPr>
            <w:tcW w:w="0" w:type="auto"/>
          </w:tcPr>
          <w:p w:rsidR="002D45DE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Бизнес-миссия субъектов малого и среднего предпринимательства Кировской области в </w:t>
            </w:r>
            <w:r>
              <w:rPr>
                <w:sz w:val="24"/>
                <w:szCs w:val="24"/>
              </w:rPr>
              <w:t>Республику Татарстан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Казань</w:t>
            </w:r>
          </w:p>
        </w:tc>
        <w:tc>
          <w:tcPr>
            <w:tcW w:w="0" w:type="auto"/>
          </w:tcPr>
          <w:p w:rsidR="002D45DE" w:rsidRDefault="002D45DE" w:rsidP="00602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</w:t>
            </w:r>
          </w:p>
        </w:tc>
        <w:tc>
          <w:tcPr>
            <w:tcW w:w="0" w:type="auto"/>
          </w:tcPr>
          <w:p w:rsidR="002D45DE" w:rsidRPr="00E07335" w:rsidRDefault="002D45DE" w:rsidP="002C758E">
            <w:pPr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</w:p>
          <w:p w:rsidR="002D45DE" w:rsidRPr="00E07335" w:rsidRDefault="002D45DE" w:rsidP="002C758E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E07335" w:rsidRDefault="002D45DE" w:rsidP="002C758E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E07335" w:rsidRDefault="002D45DE" w:rsidP="00566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07335">
              <w:rPr>
                <w:sz w:val="24"/>
                <w:szCs w:val="24"/>
              </w:rPr>
              <w:t>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Специализированная выставка «Старшее поколение»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widowControl w:val="0"/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– </w:t>
            </w:r>
            <w:r w:rsidRPr="00E07335">
              <w:rPr>
                <w:sz w:val="24"/>
                <w:szCs w:val="24"/>
              </w:rPr>
              <w:t xml:space="preserve">5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2D45DE" w:rsidRPr="00E07335" w:rsidRDefault="002D45DE" w:rsidP="00E33D2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социального развития Кировской области</w:t>
            </w:r>
          </w:p>
        </w:tc>
        <w:tc>
          <w:tcPr>
            <w:tcW w:w="0" w:type="auto"/>
          </w:tcPr>
          <w:p w:rsidR="002D45DE" w:rsidRPr="00E07335" w:rsidRDefault="002D45DE" w:rsidP="00614151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Союз «Вятская торгово-промышленная палата»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29-я международная выставка загородных домов, инженерных систем и материалов «Загородный дом. Осень 2018»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Москва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– </w:t>
            </w:r>
            <w:r w:rsidRPr="00E07335">
              <w:rPr>
                <w:sz w:val="24"/>
                <w:szCs w:val="24"/>
              </w:rPr>
              <w:t xml:space="preserve">21 </w:t>
            </w:r>
          </w:p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2D45DE" w:rsidRPr="00E07335" w:rsidRDefault="002D45DE" w:rsidP="008361C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лесного хозяйства Кировской области,</w:t>
            </w:r>
          </w:p>
          <w:p w:rsidR="002D45DE" w:rsidRPr="00E07335" w:rsidRDefault="002D45DE" w:rsidP="008361CD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E07335" w:rsidRDefault="002D45DE" w:rsidP="008361CD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Пестриков Денис </w:t>
            </w:r>
          </w:p>
          <w:p w:rsidR="002D45DE" w:rsidRPr="00E07335" w:rsidRDefault="002D45DE" w:rsidP="008361CD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Алек</w:t>
            </w:r>
            <w:r w:rsidRPr="00E07335"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E07335">
              <w:rPr>
                <w:i/>
                <w:iCs/>
                <w:sz w:val="24"/>
                <w:szCs w:val="24"/>
              </w:rPr>
              <w:t>еевич, 64-39-14,</w:t>
            </w:r>
          </w:p>
          <w:p w:rsidR="002D45DE" w:rsidRPr="00E07335" w:rsidRDefault="002D45DE" w:rsidP="008361CD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Ларионова Надежда Александровна, </w:t>
            </w:r>
          </w:p>
          <w:p w:rsidR="002D45DE" w:rsidRPr="00E07335" w:rsidRDefault="002D45DE" w:rsidP="008361CD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38-14-82</w:t>
            </w:r>
          </w:p>
        </w:tc>
        <w:tc>
          <w:tcPr>
            <w:tcW w:w="0" w:type="auto"/>
          </w:tcPr>
          <w:p w:rsidR="002D45DE" w:rsidRPr="00E07335" w:rsidRDefault="002D45DE" w:rsidP="00602F35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E07335" w:rsidRDefault="002D45DE" w:rsidP="0056666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информационная и организационная поддержка, частичное финансирование в рамках Государственной программы 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color w:val="000000"/>
                <w:sz w:val="24"/>
                <w:szCs w:val="24"/>
              </w:rPr>
            </w:pPr>
            <w:r w:rsidRPr="00E07335">
              <w:rPr>
                <w:color w:val="000000"/>
                <w:sz w:val="24"/>
                <w:szCs w:val="24"/>
              </w:rPr>
              <w:t>Международная выставка парфюмерии и косметики «</w:t>
            </w:r>
            <w:r w:rsidRPr="00E07335">
              <w:rPr>
                <w:color w:val="000000"/>
                <w:sz w:val="24"/>
                <w:szCs w:val="24"/>
                <w:lang w:val="en-US"/>
              </w:rPr>
              <w:t>InterCHARM</w:t>
            </w:r>
            <w:r w:rsidRPr="00E0733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Москва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  <w:lang w:val="en-US"/>
              </w:rPr>
              <w:t xml:space="preserve">24 – 27 </w:t>
            </w:r>
          </w:p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Ларионова Надежда Александровна, 38-14-82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E07335" w:rsidRDefault="002D45DE" w:rsidP="00566663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16-я специализированная выставка «Загородный дом»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CF6C8A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строительства Кировской области,</w:t>
            </w:r>
          </w:p>
          <w:p w:rsidR="002D45DE" w:rsidRPr="00E07335" w:rsidRDefault="002D45DE" w:rsidP="00040904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Коснырев Иван </w:t>
            </w:r>
          </w:p>
          <w:p w:rsidR="002D45DE" w:rsidRPr="00E07335" w:rsidRDefault="002D45DE" w:rsidP="00040904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Владимирович, 38-16-72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ООО «Вятский </w:t>
            </w:r>
          </w:p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Базар»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  <w:p w:rsidR="002D45DE" w:rsidRPr="002C758E" w:rsidRDefault="002D45DE" w:rsidP="002C758E">
            <w:pPr>
              <w:rPr>
                <w:sz w:val="24"/>
                <w:szCs w:val="24"/>
              </w:rPr>
            </w:pPr>
          </w:p>
          <w:p w:rsidR="002D45DE" w:rsidRDefault="002D45DE" w:rsidP="002C758E">
            <w:pPr>
              <w:rPr>
                <w:sz w:val="24"/>
                <w:szCs w:val="24"/>
              </w:rPr>
            </w:pPr>
          </w:p>
          <w:p w:rsidR="002D45DE" w:rsidRPr="002C758E" w:rsidRDefault="002D45DE" w:rsidP="002C7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A63209" w:rsidRDefault="002D45DE" w:rsidP="00040904">
            <w:pPr>
              <w:jc w:val="center"/>
              <w:rPr>
                <w:sz w:val="24"/>
                <w:szCs w:val="24"/>
              </w:rPr>
            </w:pPr>
            <w:r w:rsidRPr="00A63209">
              <w:rPr>
                <w:color w:val="000000"/>
                <w:sz w:val="24"/>
                <w:szCs w:val="24"/>
              </w:rPr>
              <w:t>Международная выставка красоты «BeautyEхpoAstana 2018»</w:t>
            </w:r>
          </w:p>
        </w:tc>
        <w:tc>
          <w:tcPr>
            <w:tcW w:w="0" w:type="auto"/>
          </w:tcPr>
          <w:p w:rsidR="002D45DE" w:rsidRDefault="002D45DE" w:rsidP="00040904">
            <w:pPr>
              <w:jc w:val="center"/>
              <w:rPr>
                <w:color w:val="000000"/>
                <w:sz w:val="24"/>
                <w:szCs w:val="24"/>
              </w:rPr>
            </w:pPr>
            <w:r w:rsidRPr="00A63209">
              <w:rPr>
                <w:color w:val="000000"/>
                <w:sz w:val="24"/>
                <w:szCs w:val="24"/>
              </w:rPr>
              <w:t xml:space="preserve">г. Астана </w:t>
            </w:r>
          </w:p>
          <w:p w:rsidR="002D45DE" w:rsidRPr="00A63209" w:rsidRDefault="002D45DE" w:rsidP="00040904">
            <w:pPr>
              <w:jc w:val="center"/>
              <w:rPr>
                <w:sz w:val="24"/>
                <w:szCs w:val="24"/>
              </w:rPr>
            </w:pPr>
            <w:r w:rsidRPr="00A63209">
              <w:rPr>
                <w:color w:val="000000"/>
                <w:sz w:val="24"/>
                <w:szCs w:val="24"/>
              </w:rPr>
              <w:t>(Казахстан)</w:t>
            </w:r>
          </w:p>
        </w:tc>
        <w:tc>
          <w:tcPr>
            <w:tcW w:w="0" w:type="auto"/>
          </w:tcPr>
          <w:p w:rsidR="002D45DE" w:rsidRPr="00A63209" w:rsidRDefault="002D45DE" w:rsidP="00CF6C8A">
            <w:pPr>
              <w:jc w:val="center"/>
              <w:rPr>
                <w:sz w:val="24"/>
                <w:szCs w:val="24"/>
              </w:rPr>
            </w:pPr>
            <w:r w:rsidRPr="00A6320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2D45DE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</w:t>
            </w:r>
            <w:r>
              <w:rPr>
                <w:sz w:val="24"/>
                <w:szCs w:val="24"/>
              </w:rPr>
              <w:t xml:space="preserve">, </w:t>
            </w:r>
          </w:p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A63209">
              <w:rPr>
                <w:i/>
                <w:iCs/>
                <w:sz w:val="24"/>
                <w:szCs w:val="24"/>
              </w:rPr>
              <w:t>Лопатина Наталья Львовна, 64-93-92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АНО «Центр поддержки экспорта Кировской области»</w:t>
            </w:r>
          </w:p>
        </w:tc>
        <w:tc>
          <w:tcPr>
            <w:tcW w:w="0" w:type="auto"/>
          </w:tcPr>
          <w:p w:rsidR="002D45DE" w:rsidRPr="00E07335" w:rsidRDefault="002D45DE" w:rsidP="00040904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поддержка, частичное финансирование в рамках Государственной программы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  <w:lang w:val="en-US"/>
              </w:rPr>
              <w:t>XVIII</w:t>
            </w:r>
            <w:r w:rsidRPr="00E07335">
              <w:rPr>
                <w:sz w:val="24"/>
                <w:szCs w:val="24"/>
              </w:rPr>
              <w:t xml:space="preserve"> Межрегиональный форум «Эффективная энергетика и ресурсосбережение»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16</w:t>
            </w:r>
            <w:r w:rsidRPr="00E07335">
              <w:rPr>
                <w:sz w:val="24"/>
                <w:szCs w:val="24"/>
              </w:rPr>
              <w:t xml:space="preserve"> </w:t>
            </w:r>
          </w:p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ноября</w:t>
            </w:r>
          </w:p>
        </w:tc>
        <w:tc>
          <w:tcPr>
            <w:tcW w:w="0" w:type="auto"/>
          </w:tcPr>
          <w:p w:rsidR="002D45DE" w:rsidRPr="00E07335" w:rsidRDefault="002D45DE" w:rsidP="0047613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энергетики и жилищно-коммунального хозяйства Кировской области,</w:t>
            </w:r>
          </w:p>
          <w:p w:rsidR="002D45DE" w:rsidRPr="00E07335" w:rsidRDefault="002D45DE" w:rsidP="0047613C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Прокопьев Александр Анатольевич, 38-17-85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КОГУП «Агентство энергосбережения», Союз «Вятская торгово-промышленная палата»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Специализированная выставка «Образование. Карьера»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образования Кировской области,</w:t>
            </w:r>
          </w:p>
          <w:p w:rsidR="002D45DE" w:rsidRPr="00E07335" w:rsidRDefault="002D45DE" w:rsidP="00706E09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Малых Елена </w:t>
            </w:r>
          </w:p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Владимировна, 25-86-05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Союз «Вятская торгово-промышленная палата»</w:t>
            </w:r>
          </w:p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E07335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«Зодчество - 2018»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Киров</w:t>
            </w: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2D45DE" w:rsidRPr="00E07335" w:rsidRDefault="002D45DE" w:rsidP="008A67FE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строительства Кировской области,</w:t>
            </w:r>
          </w:p>
          <w:p w:rsidR="002D45DE" w:rsidRPr="00E07335" w:rsidRDefault="002D45DE" w:rsidP="008A67FE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Коснырев Иван </w:t>
            </w:r>
          </w:p>
          <w:p w:rsidR="002D45DE" w:rsidRPr="00E07335" w:rsidRDefault="002D45DE" w:rsidP="008A67FE">
            <w:pPr>
              <w:jc w:val="center"/>
              <w:rPr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Владимирович, 38-16-72</w:t>
            </w:r>
          </w:p>
        </w:tc>
        <w:tc>
          <w:tcPr>
            <w:tcW w:w="0" w:type="auto"/>
          </w:tcPr>
          <w:p w:rsidR="002D45DE" w:rsidRPr="00E07335" w:rsidRDefault="002D45DE" w:rsidP="008A67FE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Союз «Вятская торгово-промышленная палата»</w:t>
            </w:r>
          </w:p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706E09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информационная и организационная поддержка</w:t>
            </w:r>
          </w:p>
        </w:tc>
      </w:tr>
      <w:tr w:rsidR="002D45DE" w:rsidRPr="00985CB9">
        <w:trPr>
          <w:trHeight w:val="816"/>
          <w:jc w:val="center"/>
        </w:trPr>
        <w:tc>
          <w:tcPr>
            <w:tcW w:w="0" w:type="auto"/>
          </w:tcPr>
          <w:p w:rsidR="002D45DE" w:rsidRPr="00E07335" w:rsidRDefault="002D45DE" w:rsidP="00834786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45DE" w:rsidRPr="00E07335" w:rsidRDefault="002D45DE" w:rsidP="00E33D2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Выставка народных художественных промыслов «Ладья-2018. Зимняя сказка»</w:t>
            </w:r>
          </w:p>
        </w:tc>
        <w:tc>
          <w:tcPr>
            <w:tcW w:w="0" w:type="auto"/>
          </w:tcPr>
          <w:p w:rsidR="002D45DE" w:rsidRPr="00E07335" w:rsidRDefault="002D45DE" w:rsidP="00E33D2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г. Москва</w:t>
            </w:r>
          </w:p>
        </w:tc>
        <w:tc>
          <w:tcPr>
            <w:tcW w:w="0" w:type="auto"/>
          </w:tcPr>
          <w:p w:rsidR="002D45DE" w:rsidRPr="00E07335" w:rsidRDefault="002D45DE" w:rsidP="00E33D2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декабря</w:t>
            </w:r>
          </w:p>
        </w:tc>
        <w:tc>
          <w:tcPr>
            <w:tcW w:w="0" w:type="auto"/>
          </w:tcPr>
          <w:p w:rsidR="002D45DE" w:rsidRPr="00E07335" w:rsidRDefault="002D45DE" w:rsidP="00E33D2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министерство экономического развития и поддержки предпринимательства Кировской области,</w:t>
            </w:r>
          </w:p>
          <w:p w:rsidR="002D45DE" w:rsidRPr="00E07335" w:rsidRDefault="002D45DE" w:rsidP="00E33D20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 xml:space="preserve">Норсеева Анна </w:t>
            </w:r>
          </w:p>
          <w:p w:rsidR="002D45DE" w:rsidRPr="00E07335" w:rsidRDefault="002D45DE" w:rsidP="00E33D20">
            <w:pPr>
              <w:jc w:val="center"/>
              <w:rPr>
                <w:i/>
                <w:iCs/>
                <w:sz w:val="24"/>
                <w:szCs w:val="24"/>
              </w:rPr>
            </w:pPr>
            <w:r w:rsidRPr="00E07335">
              <w:rPr>
                <w:i/>
                <w:iCs/>
                <w:sz w:val="24"/>
                <w:szCs w:val="24"/>
              </w:rPr>
              <w:t>Викторовна, 64-42-69</w:t>
            </w:r>
          </w:p>
        </w:tc>
        <w:tc>
          <w:tcPr>
            <w:tcW w:w="0" w:type="auto"/>
          </w:tcPr>
          <w:p w:rsidR="002D45DE" w:rsidRPr="00E07335" w:rsidRDefault="002D45DE" w:rsidP="00E33D20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</w:p>
        </w:tc>
        <w:tc>
          <w:tcPr>
            <w:tcW w:w="0" w:type="auto"/>
          </w:tcPr>
          <w:p w:rsidR="002D45DE" w:rsidRPr="00E07335" w:rsidRDefault="002D45DE" w:rsidP="0047613C">
            <w:pPr>
              <w:jc w:val="center"/>
              <w:rPr>
                <w:sz w:val="24"/>
                <w:szCs w:val="24"/>
              </w:rPr>
            </w:pPr>
            <w:r w:rsidRPr="00E07335">
              <w:rPr>
                <w:sz w:val="24"/>
                <w:szCs w:val="24"/>
              </w:rPr>
              <w:t xml:space="preserve">информационная и организационная поддержка, частичное финансирование в рамках Государственной программы </w:t>
            </w:r>
          </w:p>
        </w:tc>
      </w:tr>
    </w:tbl>
    <w:p w:rsidR="002D45DE" w:rsidRPr="000957CB" w:rsidRDefault="002D45DE" w:rsidP="00023012">
      <w:pPr>
        <w:rPr>
          <w:sz w:val="24"/>
          <w:szCs w:val="24"/>
        </w:rPr>
      </w:pPr>
    </w:p>
    <w:p w:rsidR="002D45DE" w:rsidRPr="00F91A9E" w:rsidRDefault="002D45DE" w:rsidP="004F01E0">
      <w:pPr>
        <w:rPr>
          <w:sz w:val="24"/>
          <w:szCs w:val="24"/>
        </w:rPr>
      </w:pPr>
    </w:p>
    <w:p w:rsidR="002D45DE" w:rsidRPr="00621FE2" w:rsidRDefault="002D45DE" w:rsidP="004F01E0">
      <w:pPr>
        <w:rPr>
          <w:sz w:val="22"/>
          <w:szCs w:val="22"/>
        </w:rPr>
      </w:pPr>
    </w:p>
    <w:sectPr w:rsidR="002D45DE" w:rsidRPr="00621FE2" w:rsidSect="00F91A9E">
      <w:headerReference w:type="default" r:id="rId7"/>
      <w:pgSz w:w="16838" w:h="11906" w:orient="landscape" w:code="9"/>
      <w:pgMar w:top="1135" w:right="536" w:bottom="70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5DE" w:rsidRDefault="002D45DE">
      <w:r>
        <w:separator/>
      </w:r>
    </w:p>
  </w:endnote>
  <w:endnote w:type="continuationSeparator" w:id="1">
    <w:p w:rsidR="002D45DE" w:rsidRDefault="002D4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5DE" w:rsidRDefault="002D45DE">
      <w:r>
        <w:separator/>
      </w:r>
    </w:p>
  </w:footnote>
  <w:footnote w:type="continuationSeparator" w:id="1">
    <w:p w:rsidR="002D45DE" w:rsidRDefault="002D4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5DE" w:rsidRDefault="002D45DE" w:rsidP="000916D4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2D45DE" w:rsidRDefault="002D45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2ED9"/>
    <w:multiLevelType w:val="hybridMultilevel"/>
    <w:tmpl w:val="E7F8D180"/>
    <w:lvl w:ilvl="0" w:tplc="BA2E13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F7F49"/>
    <w:multiLevelType w:val="hybridMultilevel"/>
    <w:tmpl w:val="B358D8B6"/>
    <w:lvl w:ilvl="0" w:tplc="9B6AC9BC">
      <w:start w:val="13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>
    <w:nsid w:val="1B36279E"/>
    <w:multiLevelType w:val="hybridMultilevel"/>
    <w:tmpl w:val="909062E6"/>
    <w:lvl w:ilvl="0" w:tplc="CE4E0C2C">
      <w:start w:val="1"/>
      <w:numFmt w:val="decimal"/>
      <w:lvlText w:val="%1"/>
      <w:lvlJc w:val="center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610D1"/>
    <w:multiLevelType w:val="hybridMultilevel"/>
    <w:tmpl w:val="909062E6"/>
    <w:lvl w:ilvl="0" w:tplc="CE4E0C2C">
      <w:start w:val="1"/>
      <w:numFmt w:val="decimal"/>
      <w:lvlText w:val="%1"/>
      <w:lvlJc w:val="center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96917"/>
    <w:multiLevelType w:val="hybridMultilevel"/>
    <w:tmpl w:val="CE541FDE"/>
    <w:lvl w:ilvl="0" w:tplc="BA2E13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B4042"/>
    <w:multiLevelType w:val="hybridMultilevel"/>
    <w:tmpl w:val="C63C9342"/>
    <w:lvl w:ilvl="0" w:tplc="A3EAE214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24948EF"/>
    <w:multiLevelType w:val="hybridMultilevel"/>
    <w:tmpl w:val="909062E6"/>
    <w:lvl w:ilvl="0" w:tplc="CE4E0C2C">
      <w:start w:val="1"/>
      <w:numFmt w:val="decimal"/>
      <w:lvlText w:val="%1"/>
      <w:lvlJc w:val="center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05BD8"/>
    <w:multiLevelType w:val="hybridMultilevel"/>
    <w:tmpl w:val="7832B7BA"/>
    <w:lvl w:ilvl="0" w:tplc="BA2E13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335F4"/>
    <w:multiLevelType w:val="hybridMultilevel"/>
    <w:tmpl w:val="1806DD58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4D2D7F6C"/>
    <w:multiLevelType w:val="hybridMultilevel"/>
    <w:tmpl w:val="6D36160E"/>
    <w:lvl w:ilvl="0" w:tplc="BA2E13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F1387B"/>
    <w:multiLevelType w:val="hybridMultilevel"/>
    <w:tmpl w:val="F2D2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4FE519C"/>
    <w:multiLevelType w:val="hybridMultilevel"/>
    <w:tmpl w:val="909062E6"/>
    <w:lvl w:ilvl="0" w:tplc="CE4E0C2C">
      <w:start w:val="1"/>
      <w:numFmt w:val="decimal"/>
      <w:lvlText w:val="%1"/>
      <w:lvlJc w:val="center"/>
      <w:pPr>
        <w:ind w:left="78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58DB180E"/>
    <w:multiLevelType w:val="hybridMultilevel"/>
    <w:tmpl w:val="297A843C"/>
    <w:lvl w:ilvl="0" w:tplc="BA2E13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75FB2"/>
    <w:multiLevelType w:val="hybridMultilevel"/>
    <w:tmpl w:val="DD547674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86E0362"/>
    <w:multiLevelType w:val="hybridMultilevel"/>
    <w:tmpl w:val="93B28E9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F696FD6"/>
    <w:multiLevelType w:val="hybridMultilevel"/>
    <w:tmpl w:val="8668A9DA"/>
    <w:lvl w:ilvl="0" w:tplc="BA2E13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325BC5"/>
    <w:multiLevelType w:val="hybridMultilevel"/>
    <w:tmpl w:val="9D16E6A8"/>
    <w:lvl w:ilvl="0" w:tplc="CE4E0C2C">
      <w:start w:val="1"/>
      <w:numFmt w:val="decimal"/>
      <w:lvlText w:val="%1"/>
      <w:lvlJc w:val="center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2374DE"/>
    <w:multiLevelType w:val="hybridMultilevel"/>
    <w:tmpl w:val="C6ECE18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C756F0A"/>
    <w:multiLevelType w:val="hybridMultilevel"/>
    <w:tmpl w:val="22929846"/>
    <w:lvl w:ilvl="0" w:tplc="BA2E13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2"/>
  </w:num>
  <w:num w:numId="5">
    <w:abstractNumId w:val="18"/>
  </w:num>
  <w:num w:numId="6">
    <w:abstractNumId w:val="7"/>
  </w:num>
  <w:num w:numId="7">
    <w:abstractNumId w:val="4"/>
  </w:num>
  <w:num w:numId="8">
    <w:abstractNumId w:val="0"/>
  </w:num>
  <w:num w:numId="9">
    <w:abstractNumId w:val="16"/>
  </w:num>
  <w:num w:numId="10">
    <w:abstractNumId w:val="2"/>
  </w:num>
  <w:num w:numId="11">
    <w:abstractNumId w:val="3"/>
  </w:num>
  <w:num w:numId="12">
    <w:abstractNumId w:val="1"/>
  </w:num>
  <w:num w:numId="13">
    <w:abstractNumId w:val="5"/>
  </w:num>
  <w:num w:numId="14">
    <w:abstractNumId w:val="6"/>
  </w:num>
  <w:num w:numId="15">
    <w:abstractNumId w:val="14"/>
  </w:num>
  <w:num w:numId="16">
    <w:abstractNumId w:val="17"/>
  </w:num>
  <w:num w:numId="17">
    <w:abstractNumId w:val="13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E8F"/>
    <w:rsid w:val="00001002"/>
    <w:rsid w:val="00005E0A"/>
    <w:rsid w:val="00006244"/>
    <w:rsid w:val="0000676C"/>
    <w:rsid w:val="00011B02"/>
    <w:rsid w:val="00013FFD"/>
    <w:rsid w:val="000142E3"/>
    <w:rsid w:val="0001576E"/>
    <w:rsid w:val="00023012"/>
    <w:rsid w:val="00023C29"/>
    <w:rsid w:val="00025393"/>
    <w:rsid w:val="000272D7"/>
    <w:rsid w:val="000349C6"/>
    <w:rsid w:val="0003502D"/>
    <w:rsid w:val="00040904"/>
    <w:rsid w:val="00043DFC"/>
    <w:rsid w:val="00043FE7"/>
    <w:rsid w:val="00050D6F"/>
    <w:rsid w:val="00051E02"/>
    <w:rsid w:val="00052592"/>
    <w:rsid w:val="00056C9C"/>
    <w:rsid w:val="00067AB4"/>
    <w:rsid w:val="00071CCD"/>
    <w:rsid w:val="00087181"/>
    <w:rsid w:val="000916D4"/>
    <w:rsid w:val="000957CB"/>
    <w:rsid w:val="000A0781"/>
    <w:rsid w:val="000A0802"/>
    <w:rsid w:val="000A0975"/>
    <w:rsid w:val="000A156C"/>
    <w:rsid w:val="000A4B38"/>
    <w:rsid w:val="000A5CE6"/>
    <w:rsid w:val="000A5CE8"/>
    <w:rsid w:val="000A631B"/>
    <w:rsid w:val="000A6C15"/>
    <w:rsid w:val="000B03D9"/>
    <w:rsid w:val="000B2D8A"/>
    <w:rsid w:val="000B4566"/>
    <w:rsid w:val="000B5078"/>
    <w:rsid w:val="000B52DE"/>
    <w:rsid w:val="000B6946"/>
    <w:rsid w:val="000C084C"/>
    <w:rsid w:val="000C1DE6"/>
    <w:rsid w:val="000C4824"/>
    <w:rsid w:val="000C6152"/>
    <w:rsid w:val="000C66A7"/>
    <w:rsid w:val="000D10DD"/>
    <w:rsid w:val="000D1A9C"/>
    <w:rsid w:val="000D1E51"/>
    <w:rsid w:val="000D546C"/>
    <w:rsid w:val="000D71D7"/>
    <w:rsid w:val="000E018A"/>
    <w:rsid w:val="000E0C53"/>
    <w:rsid w:val="000E4B9A"/>
    <w:rsid w:val="000E55AC"/>
    <w:rsid w:val="000F1842"/>
    <w:rsid w:val="000F2351"/>
    <w:rsid w:val="000F5051"/>
    <w:rsid w:val="000F56D9"/>
    <w:rsid w:val="001005DF"/>
    <w:rsid w:val="001008B9"/>
    <w:rsid w:val="001010F6"/>
    <w:rsid w:val="001020DA"/>
    <w:rsid w:val="001024A4"/>
    <w:rsid w:val="001025A1"/>
    <w:rsid w:val="00111865"/>
    <w:rsid w:val="001149B5"/>
    <w:rsid w:val="00115D18"/>
    <w:rsid w:val="00117862"/>
    <w:rsid w:val="00121A89"/>
    <w:rsid w:val="00124462"/>
    <w:rsid w:val="0012656D"/>
    <w:rsid w:val="00127380"/>
    <w:rsid w:val="001310EF"/>
    <w:rsid w:val="00131A79"/>
    <w:rsid w:val="00132487"/>
    <w:rsid w:val="00133AB5"/>
    <w:rsid w:val="00136385"/>
    <w:rsid w:val="00136EF1"/>
    <w:rsid w:val="00141C67"/>
    <w:rsid w:val="00141D8B"/>
    <w:rsid w:val="0014270A"/>
    <w:rsid w:val="001436B1"/>
    <w:rsid w:val="00144624"/>
    <w:rsid w:val="00144E5D"/>
    <w:rsid w:val="001451B4"/>
    <w:rsid w:val="00153744"/>
    <w:rsid w:val="00156B49"/>
    <w:rsid w:val="00156FC0"/>
    <w:rsid w:val="00157422"/>
    <w:rsid w:val="00160774"/>
    <w:rsid w:val="00164476"/>
    <w:rsid w:val="00166D25"/>
    <w:rsid w:val="00167698"/>
    <w:rsid w:val="00173029"/>
    <w:rsid w:val="0017473E"/>
    <w:rsid w:val="001749B1"/>
    <w:rsid w:val="001761AB"/>
    <w:rsid w:val="00176ACD"/>
    <w:rsid w:val="00177FA1"/>
    <w:rsid w:val="00181CE3"/>
    <w:rsid w:val="0018272F"/>
    <w:rsid w:val="00186B47"/>
    <w:rsid w:val="00191FE8"/>
    <w:rsid w:val="00192810"/>
    <w:rsid w:val="00193FA0"/>
    <w:rsid w:val="001A665B"/>
    <w:rsid w:val="001B111D"/>
    <w:rsid w:val="001B3C5F"/>
    <w:rsid w:val="001B45E7"/>
    <w:rsid w:val="001B4776"/>
    <w:rsid w:val="001B5BA0"/>
    <w:rsid w:val="001C0020"/>
    <w:rsid w:val="001C0F34"/>
    <w:rsid w:val="001C3DB9"/>
    <w:rsid w:val="001C4D76"/>
    <w:rsid w:val="001C6500"/>
    <w:rsid w:val="001C72C0"/>
    <w:rsid w:val="001D154E"/>
    <w:rsid w:val="001D1E38"/>
    <w:rsid w:val="001D1EAE"/>
    <w:rsid w:val="001D30BE"/>
    <w:rsid w:val="001D43BB"/>
    <w:rsid w:val="001E3CE5"/>
    <w:rsid w:val="001E63CF"/>
    <w:rsid w:val="001F18CF"/>
    <w:rsid w:val="001F1968"/>
    <w:rsid w:val="001F24DE"/>
    <w:rsid w:val="001F5767"/>
    <w:rsid w:val="001F6589"/>
    <w:rsid w:val="002012DB"/>
    <w:rsid w:val="00201E1B"/>
    <w:rsid w:val="00207BAE"/>
    <w:rsid w:val="002103E8"/>
    <w:rsid w:val="002111C2"/>
    <w:rsid w:val="002116E4"/>
    <w:rsid w:val="002171EF"/>
    <w:rsid w:val="002208CB"/>
    <w:rsid w:val="002244EC"/>
    <w:rsid w:val="0022590D"/>
    <w:rsid w:val="002305AC"/>
    <w:rsid w:val="00233211"/>
    <w:rsid w:val="002344A6"/>
    <w:rsid w:val="00241D22"/>
    <w:rsid w:val="00242A39"/>
    <w:rsid w:val="00245126"/>
    <w:rsid w:val="0024618A"/>
    <w:rsid w:val="00247DDB"/>
    <w:rsid w:val="00247DE1"/>
    <w:rsid w:val="00250CDA"/>
    <w:rsid w:val="00250FCD"/>
    <w:rsid w:val="00251D39"/>
    <w:rsid w:val="00254378"/>
    <w:rsid w:val="00254B2B"/>
    <w:rsid w:val="0025580C"/>
    <w:rsid w:val="00257247"/>
    <w:rsid w:val="0026082A"/>
    <w:rsid w:val="002619A6"/>
    <w:rsid w:val="002629FA"/>
    <w:rsid w:val="00263254"/>
    <w:rsid w:val="002646B5"/>
    <w:rsid w:val="00267E1B"/>
    <w:rsid w:val="00270528"/>
    <w:rsid w:val="0027087C"/>
    <w:rsid w:val="00272F59"/>
    <w:rsid w:val="00273312"/>
    <w:rsid w:val="00275E7B"/>
    <w:rsid w:val="0027675D"/>
    <w:rsid w:val="00283B00"/>
    <w:rsid w:val="00284C4F"/>
    <w:rsid w:val="00291A83"/>
    <w:rsid w:val="0029391B"/>
    <w:rsid w:val="00296319"/>
    <w:rsid w:val="002A17F6"/>
    <w:rsid w:val="002A1FFB"/>
    <w:rsid w:val="002B3175"/>
    <w:rsid w:val="002B43AA"/>
    <w:rsid w:val="002B6501"/>
    <w:rsid w:val="002B6DD3"/>
    <w:rsid w:val="002C1583"/>
    <w:rsid w:val="002C5D81"/>
    <w:rsid w:val="002C758E"/>
    <w:rsid w:val="002D1828"/>
    <w:rsid w:val="002D239E"/>
    <w:rsid w:val="002D45DE"/>
    <w:rsid w:val="002D54AB"/>
    <w:rsid w:val="002E08E4"/>
    <w:rsid w:val="002E17B1"/>
    <w:rsid w:val="002E1F17"/>
    <w:rsid w:val="002E4FE9"/>
    <w:rsid w:val="002F22DE"/>
    <w:rsid w:val="002F2897"/>
    <w:rsid w:val="002F375A"/>
    <w:rsid w:val="00300F6C"/>
    <w:rsid w:val="00303818"/>
    <w:rsid w:val="00313195"/>
    <w:rsid w:val="003132D1"/>
    <w:rsid w:val="00316B2B"/>
    <w:rsid w:val="00316D18"/>
    <w:rsid w:val="0032137C"/>
    <w:rsid w:val="00323A48"/>
    <w:rsid w:val="00323E14"/>
    <w:rsid w:val="003329D9"/>
    <w:rsid w:val="00332E8F"/>
    <w:rsid w:val="00334A32"/>
    <w:rsid w:val="003354D4"/>
    <w:rsid w:val="003503F8"/>
    <w:rsid w:val="0035487E"/>
    <w:rsid w:val="00356312"/>
    <w:rsid w:val="00361EBD"/>
    <w:rsid w:val="003655E4"/>
    <w:rsid w:val="003657DF"/>
    <w:rsid w:val="00366980"/>
    <w:rsid w:val="00367512"/>
    <w:rsid w:val="00367F0B"/>
    <w:rsid w:val="00370A66"/>
    <w:rsid w:val="0037127F"/>
    <w:rsid w:val="00372660"/>
    <w:rsid w:val="003764E6"/>
    <w:rsid w:val="003765F8"/>
    <w:rsid w:val="0037713E"/>
    <w:rsid w:val="00380674"/>
    <w:rsid w:val="003817A5"/>
    <w:rsid w:val="0038297B"/>
    <w:rsid w:val="0038308F"/>
    <w:rsid w:val="00386B09"/>
    <w:rsid w:val="00390B39"/>
    <w:rsid w:val="00391331"/>
    <w:rsid w:val="0039180D"/>
    <w:rsid w:val="003928DF"/>
    <w:rsid w:val="00396754"/>
    <w:rsid w:val="00396BF8"/>
    <w:rsid w:val="003A066F"/>
    <w:rsid w:val="003A0F61"/>
    <w:rsid w:val="003A1348"/>
    <w:rsid w:val="003A18E1"/>
    <w:rsid w:val="003A2C8E"/>
    <w:rsid w:val="003A4B49"/>
    <w:rsid w:val="003A6490"/>
    <w:rsid w:val="003A7551"/>
    <w:rsid w:val="003A770C"/>
    <w:rsid w:val="003A782C"/>
    <w:rsid w:val="003B04C6"/>
    <w:rsid w:val="003B0DBB"/>
    <w:rsid w:val="003B55B6"/>
    <w:rsid w:val="003B6546"/>
    <w:rsid w:val="003C06B1"/>
    <w:rsid w:val="003C1068"/>
    <w:rsid w:val="003C178B"/>
    <w:rsid w:val="003C1DD2"/>
    <w:rsid w:val="003C361A"/>
    <w:rsid w:val="003C50FB"/>
    <w:rsid w:val="003C6DA2"/>
    <w:rsid w:val="003C739B"/>
    <w:rsid w:val="003D1414"/>
    <w:rsid w:val="003D2E4F"/>
    <w:rsid w:val="003D42D9"/>
    <w:rsid w:val="003D4C9C"/>
    <w:rsid w:val="003E312E"/>
    <w:rsid w:val="003E3A72"/>
    <w:rsid w:val="003E59C5"/>
    <w:rsid w:val="003E5D42"/>
    <w:rsid w:val="003F023E"/>
    <w:rsid w:val="003F1DFB"/>
    <w:rsid w:val="003F2E7D"/>
    <w:rsid w:val="003F303E"/>
    <w:rsid w:val="003F7275"/>
    <w:rsid w:val="004015FD"/>
    <w:rsid w:val="00410FC2"/>
    <w:rsid w:val="00411537"/>
    <w:rsid w:val="004135FC"/>
    <w:rsid w:val="00417F37"/>
    <w:rsid w:val="00420190"/>
    <w:rsid w:val="004216D9"/>
    <w:rsid w:val="00421D56"/>
    <w:rsid w:val="00427C9E"/>
    <w:rsid w:val="004411FF"/>
    <w:rsid w:val="00447775"/>
    <w:rsid w:val="004477FB"/>
    <w:rsid w:val="00453AED"/>
    <w:rsid w:val="0045587C"/>
    <w:rsid w:val="00460EA1"/>
    <w:rsid w:val="004617C3"/>
    <w:rsid w:val="00464278"/>
    <w:rsid w:val="00465F4C"/>
    <w:rsid w:val="00466756"/>
    <w:rsid w:val="00470D18"/>
    <w:rsid w:val="00470E56"/>
    <w:rsid w:val="004738D9"/>
    <w:rsid w:val="0047394F"/>
    <w:rsid w:val="004747BE"/>
    <w:rsid w:val="00474817"/>
    <w:rsid w:val="0047613C"/>
    <w:rsid w:val="0047633D"/>
    <w:rsid w:val="004765B6"/>
    <w:rsid w:val="0047716D"/>
    <w:rsid w:val="004857BE"/>
    <w:rsid w:val="004877F3"/>
    <w:rsid w:val="00490DFA"/>
    <w:rsid w:val="00491AE5"/>
    <w:rsid w:val="00491BA6"/>
    <w:rsid w:val="00495497"/>
    <w:rsid w:val="00495E8C"/>
    <w:rsid w:val="004964C5"/>
    <w:rsid w:val="004A0413"/>
    <w:rsid w:val="004A135B"/>
    <w:rsid w:val="004A1388"/>
    <w:rsid w:val="004A1916"/>
    <w:rsid w:val="004A2465"/>
    <w:rsid w:val="004A3B0E"/>
    <w:rsid w:val="004A4F10"/>
    <w:rsid w:val="004A5D3F"/>
    <w:rsid w:val="004B28A7"/>
    <w:rsid w:val="004B6C90"/>
    <w:rsid w:val="004C0FE2"/>
    <w:rsid w:val="004C1E1D"/>
    <w:rsid w:val="004C3125"/>
    <w:rsid w:val="004C4BC8"/>
    <w:rsid w:val="004C6A3D"/>
    <w:rsid w:val="004C7D26"/>
    <w:rsid w:val="004D0A02"/>
    <w:rsid w:val="004D158A"/>
    <w:rsid w:val="004D2CC2"/>
    <w:rsid w:val="004D2CEC"/>
    <w:rsid w:val="004D50F2"/>
    <w:rsid w:val="004E1902"/>
    <w:rsid w:val="004E48AA"/>
    <w:rsid w:val="004E4E9D"/>
    <w:rsid w:val="004E5B91"/>
    <w:rsid w:val="004E6E7B"/>
    <w:rsid w:val="004F01E0"/>
    <w:rsid w:val="004F12B9"/>
    <w:rsid w:val="004F132F"/>
    <w:rsid w:val="004F1F19"/>
    <w:rsid w:val="004F52B6"/>
    <w:rsid w:val="004F5B9E"/>
    <w:rsid w:val="004F7143"/>
    <w:rsid w:val="00502500"/>
    <w:rsid w:val="00505D9D"/>
    <w:rsid w:val="0050611D"/>
    <w:rsid w:val="00510F9D"/>
    <w:rsid w:val="005125C7"/>
    <w:rsid w:val="0051418F"/>
    <w:rsid w:val="0051630C"/>
    <w:rsid w:val="00523B42"/>
    <w:rsid w:val="0053020D"/>
    <w:rsid w:val="00533129"/>
    <w:rsid w:val="00537614"/>
    <w:rsid w:val="0054079B"/>
    <w:rsid w:val="00543C90"/>
    <w:rsid w:val="00543D51"/>
    <w:rsid w:val="00544BFE"/>
    <w:rsid w:val="005478FE"/>
    <w:rsid w:val="00547B48"/>
    <w:rsid w:val="00552BC7"/>
    <w:rsid w:val="00555910"/>
    <w:rsid w:val="00556DE6"/>
    <w:rsid w:val="0056121A"/>
    <w:rsid w:val="00563A63"/>
    <w:rsid w:val="00566663"/>
    <w:rsid w:val="005669C6"/>
    <w:rsid w:val="0057040B"/>
    <w:rsid w:val="00571BF1"/>
    <w:rsid w:val="0057216C"/>
    <w:rsid w:val="00577D6F"/>
    <w:rsid w:val="005816FA"/>
    <w:rsid w:val="00582207"/>
    <w:rsid w:val="00585E4F"/>
    <w:rsid w:val="00585F3C"/>
    <w:rsid w:val="00586F0A"/>
    <w:rsid w:val="005914A0"/>
    <w:rsid w:val="00595B1C"/>
    <w:rsid w:val="005962D1"/>
    <w:rsid w:val="005A355B"/>
    <w:rsid w:val="005A7843"/>
    <w:rsid w:val="005A7DA5"/>
    <w:rsid w:val="005B00E0"/>
    <w:rsid w:val="005B0ED4"/>
    <w:rsid w:val="005B24FC"/>
    <w:rsid w:val="005B291C"/>
    <w:rsid w:val="005B462D"/>
    <w:rsid w:val="005B4978"/>
    <w:rsid w:val="005B610C"/>
    <w:rsid w:val="005C5664"/>
    <w:rsid w:val="005C762F"/>
    <w:rsid w:val="005D0148"/>
    <w:rsid w:val="005D63E0"/>
    <w:rsid w:val="005E2333"/>
    <w:rsid w:val="005E5881"/>
    <w:rsid w:val="005E6DAC"/>
    <w:rsid w:val="005F2379"/>
    <w:rsid w:val="005F3F78"/>
    <w:rsid w:val="005F4BC8"/>
    <w:rsid w:val="005F5022"/>
    <w:rsid w:val="005F7A77"/>
    <w:rsid w:val="006001EB"/>
    <w:rsid w:val="006021AC"/>
    <w:rsid w:val="00602F35"/>
    <w:rsid w:val="00603CEE"/>
    <w:rsid w:val="00606CF0"/>
    <w:rsid w:val="00612FE4"/>
    <w:rsid w:val="00614151"/>
    <w:rsid w:val="00616DF2"/>
    <w:rsid w:val="006179DB"/>
    <w:rsid w:val="00620059"/>
    <w:rsid w:val="00621F61"/>
    <w:rsid w:val="00621FE2"/>
    <w:rsid w:val="00624419"/>
    <w:rsid w:val="00624E7B"/>
    <w:rsid w:val="0062590A"/>
    <w:rsid w:val="00626436"/>
    <w:rsid w:val="00630175"/>
    <w:rsid w:val="006339A1"/>
    <w:rsid w:val="00635991"/>
    <w:rsid w:val="00635DD4"/>
    <w:rsid w:val="00637258"/>
    <w:rsid w:val="006374BF"/>
    <w:rsid w:val="0064117B"/>
    <w:rsid w:val="00644580"/>
    <w:rsid w:val="00644C89"/>
    <w:rsid w:val="00647E35"/>
    <w:rsid w:val="00650C80"/>
    <w:rsid w:val="00652A71"/>
    <w:rsid w:val="00652A7E"/>
    <w:rsid w:val="00656953"/>
    <w:rsid w:val="00663411"/>
    <w:rsid w:val="00663BCA"/>
    <w:rsid w:val="00664338"/>
    <w:rsid w:val="00664395"/>
    <w:rsid w:val="0066670C"/>
    <w:rsid w:val="00671941"/>
    <w:rsid w:val="00674136"/>
    <w:rsid w:val="00682103"/>
    <w:rsid w:val="00682682"/>
    <w:rsid w:val="00683A96"/>
    <w:rsid w:val="00684641"/>
    <w:rsid w:val="0068670C"/>
    <w:rsid w:val="00690ABE"/>
    <w:rsid w:val="00692F1F"/>
    <w:rsid w:val="00693123"/>
    <w:rsid w:val="006A7897"/>
    <w:rsid w:val="006B063D"/>
    <w:rsid w:val="006B1094"/>
    <w:rsid w:val="006B1D9F"/>
    <w:rsid w:val="006B2EEC"/>
    <w:rsid w:val="006B6D99"/>
    <w:rsid w:val="006C1BC8"/>
    <w:rsid w:val="006C2A2C"/>
    <w:rsid w:val="006C2C39"/>
    <w:rsid w:val="006C3116"/>
    <w:rsid w:val="006C384E"/>
    <w:rsid w:val="006C48BE"/>
    <w:rsid w:val="006C697D"/>
    <w:rsid w:val="006C7240"/>
    <w:rsid w:val="006C79FD"/>
    <w:rsid w:val="006D314C"/>
    <w:rsid w:val="006D5F64"/>
    <w:rsid w:val="006E4CEE"/>
    <w:rsid w:val="006E57FF"/>
    <w:rsid w:val="006F2BCB"/>
    <w:rsid w:val="006F3752"/>
    <w:rsid w:val="006F4B79"/>
    <w:rsid w:val="006F6E02"/>
    <w:rsid w:val="006F7064"/>
    <w:rsid w:val="006F7B97"/>
    <w:rsid w:val="006F7C59"/>
    <w:rsid w:val="006F7EF4"/>
    <w:rsid w:val="007036E9"/>
    <w:rsid w:val="00703B82"/>
    <w:rsid w:val="0070678E"/>
    <w:rsid w:val="00706E09"/>
    <w:rsid w:val="0071022E"/>
    <w:rsid w:val="00713533"/>
    <w:rsid w:val="00715CF3"/>
    <w:rsid w:val="007169EF"/>
    <w:rsid w:val="00716AC3"/>
    <w:rsid w:val="00717F8F"/>
    <w:rsid w:val="0072227B"/>
    <w:rsid w:val="007253F0"/>
    <w:rsid w:val="00731344"/>
    <w:rsid w:val="00734223"/>
    <w:rsid w:val="00734AD2"/>
    <w:rsid w:val="007400F8"/>
    <w:rsid w:val="00740905"/>
    <w:rsid w:val="0074212E"/>
    <w:rsid w:val="0074402F"/>
    <w:rsid w:val="00744951"/>
    <w:rsid w:val="00744A14"/>
    <w:rsid w:val="00745B45"/>
    <w:rsid w:val="00750B15"/>
    <w:rsid w:val="00751284"/>
    <w:rsid w:val="007557D1"/>
    <w:rsid w:val="00756FD9"/>
    <w:rsid w:val="00757FA9"/>
    <w:rsid w:val="007638B8"/>
    <w:rsid w:val="007657F7"/>
    <w:rsid w:val="00765934"/>
    <w:rsid w:val="00766651"/>
    <w:rsid w:val="00773BF3"/>
    <w:rsid w:val="007743CB"/>
    <w:rsid w:val="007805DA"/>
    <w:rsid w:val="007815BA"/>
    <w:rsid w:val="00782A0D"/>
    <w:rsid w:val="00783A80"/>
    <w:rsid w:val="0078606B"/>
    <w:rsid w:val="00786EF8"/>
    <w:rsid w:val="0079010F"/>
    <w:rsid w:val="007A35C5"/>
    <w:rsid w:val="007A39DF"/>
    <w:rsid w:val="007A5BB0"/>
    <w:rsid w:val="007A63FD"/>
    <w:rsid w:val="007B08AA"/>
    <w:rsid w:val="007B3AD6"/>
    <w:rsid w:val="007C21F1"/>
    <w:rsid w:val="007C2B66"/>
    <w:rsid w:val="007C2E7F"/>
    <w:rsid w:val="007C59CC"/>
    <w:rsid w:val="007C6597"/>
    <w:rsid w:val="007D042E"/>
    <w:rsid w:val="007D5D41"/>
    <w:rsid w:val="007E0D94"/>
    <w:rsid w:val="007E201B"/>
    <w:rsid w:val="007E2CAF"/>
    <w:rsid w:val="007E56A7"/>
    <w:rsid w:val="007E6B54"/>
    <w:rsid w:val="007F040D"/>
    <w:rsid w:val="007F1D5B"/>
    <w:rsid w:val="007F243B"/>
    <w:rsid w:val="007F2636"/>
    <w:rsid w:val="007F76D8"/>
    <w:rsid w:val="008012C6"/>
    <w:rsid w:val="00801382"/>
    <w:rsid w:val="008029CF"/>
    <w:rsid w:val="00803ABA"/>
    <w:rsid w:val="00804430"/>
    <w:rsid w:val="008060C7"/>
    <w:rsid w:val="00807C93"/>
    <w:rsid w:val="00811068"/>
    <w:rsid w:val="00811CD7"/>
    <w:rsid w:val="008167CB"/>
    <w:rsid w:val="00816907"/>
    <w:rsid w:val="008274FD"/>
    <w:rsid w:val="008300EF"/>
    <w:rsid w:val="008331F5"/>
    <w:rsid w:val="00834786"/>
    <w:rsid w:val="00835471"/>
    <w:rsid w:val="008361CD"/>
    <w:rsid w:val="00836E62"/>
    <w:rsid w:val="008379A8"/>
    <w:rsid w:val="00841F67"/>
    <w:rsid w:val="00845611"/>
    <w:rsid w:val="00846C60"/>
    <w:rsid w:val="00847249"/>
    <w:rsid w:val="00851358"/>
    <w:rsid w:val="00855315"/>
    <w:rsid w:val="00855411"/>
    <w:rsid w:val="008572C1"/>
    <w:rsid w:val="00861097"/>
    <w:rsid w:val="00863EB2"/>
    <w:rsid w:val="00871ADE"/>
    <w:rsid w:val="00874182"/>
    <w:rsid w:val="00874B1E"/>
    <w:rsid w:val="00877B34"/>
    <w:rsid w:val="008816E7"/>
    <w:rsid w:val="00881AA1"/>
    <w:rsid w:val="008828CE"/>
    <w:rsid w:val="008840A2"/>
    <w:rsid w:val="008911B8"/>
    <w:rsid w:val="00894908"/>
    <w:rsid w:val="008970A2"/>
    <w:rsid w:val="008972A1"/>
    <w:rsid w:val="008A47A9"/>
    <w:rsid w:val="008A5A3E"/>
    <w:rsid w:val="008A67FE"/>
    <w:rsid w:val="008B0D53"/>
    <w:rsid w:val="008B469D"/>
    <w:rsid w:val="008C0F17"/>
    <w:rsid w:val="008C4E3E"/>
    <w:rsid w:val="008C5BAA"/>
    <w:rsid w:val="008D0A4E"/>
    <w:rsid w:val="008D5616"/>
    <w:rsid w:val="008D647D"/>
    <w:rsid w:val="008E047B"/>
    <w:rsid w:val="008E5A82"/>
    <w:rsid w:val="008E774F"/>
    <w:rsid w:val="008E7DFD"/>
    <w:rsid w:val="008E7E38"/>
    <w:rsid w:val="008F4079"/>
    <w:rsid w:val="008F6948"/>
    <w:rsid w:val="0090021B"/>
    <w:rsid w:val="0090115E"/>
    <w:rsid w:val="009017F2"/>
    <w:rsid w:val="00903A53"/>
    <w:rsid w:val="00904694"/>
    <w:rsid w:val="009049E8"/>
    <w:rsid w:val="009066D1"/>
    <w:rsid w:val="0090691A"/>
    <w:rsid w:val="00906BB3"/>
    <w:rsid w:val="00907ADC"/>
    <w:rsid w:val="00912B88"/>
    <w:rsid w:val="00913274"/>
    <w:rsid w:val="0091628D"/>
    <w:rsid w:val="00916667"/>
    <w:rsid w:val="00917E01"/>
    <w:rsid w:val="009201BB"/>
    <w:rsid w:val="009205A2"/>
    <w:rsid w:val="00923D0B"/>
    <w:rsid w:val="009241BE"/>
    <w:rsid w:val="00925174"/>
    <w:rsid w:val="0092610E"/>
    <w:rsid w:val="00927CAA"/>
    <w:rsid w:val="00931ED4"/>
    <w:rsid w:val="009408C7"/>
    <w:rsid w:val="00940BE7"/>
    <w:rsid w:val="00945129"/>
    <w:rsid w:val="00946E39"/>
    <w:rsid w:val="009547F3"/>
    <w:rsid w:val="009553D5"/>
    <w:rsid w:val="00956D51"/>
    <w:rsid w:val="00961FDD"/>
    <w:rsid w:val="00962162"/>
    <w:rsid w:val="0096297E"/>
    <w:rsid w:val="0097044C"/>
    <w:rsid w:val="009704C9"/>
    <w:rsid w:val="0097335F"/>
    <w:rsid w:val="00973970"/>
    <w:rsid w:val="00973EC6"/>
    <w:rsid w:val="009745D7"/>
    <w:rsid w:val="009823BA"/>
    <w:rsid w:val="00985CB9"/>
    <w:rsid w:val="00987E63"/>
    <w:rsid w:val="009906ED"/>
    <w:rsid w:val="009915F3"/>
    <w:rsid w:val="0099166F"/>
    <w:rsid w:val="00992265"/>
    <w:rsid w:val="009929CB"/>
    <w:rsid w:val="00994488"/>
    <w:rsid w:val="0099647B"/>
    <w:rsid w:val="009A070B"/>
    <w:rsid w:val="009A288E"/>
    <w:rsid w:val="009A4834"/>
    <w:rsid w:val="009A4DFB"/>
    <w:rsid w:val="009A52A7"/>
    <w:rsid w:val="009A5F8A"/>
    <w:rsid w:val="009A7F7C"/>
    <w:rsid w:val="009B0433"/>
    <w:rsid w:val="009B223F"/>
    <w:rsid w:val="009B2271"/>
    <w:rsid w:val="009B4F7F"/>
    <w:rsid w:val="009B5B4F"/>
    <w:rsid w:val="009B5DD7"/>
    <w:rsid w:val="009B7675"/>
    <w:rsid w:val="009C0ED6"/>
    <w:rsid w:val="009C3817"/>
    <w:rsid w:val="009C390B"/>
    <w:rsid w:val="009C40F2"/>
    <w:rsid w:val="009C67A0"/>
    <w:rsid w:val="009C6A36"/>
    <w:rsid w:val="009D0072"/>
    <w:rsid w:val="009D2382"/>
    <w:rsid w:val="009D2DFA"/>
    <w:rsid w:val="009D2F01"/>
    <w:rsid w:val="009D3A9A"/>
    <w:rsid w:val="009D5960"/>
    <w:rsid w:val="009D79B9"/>
    <w:rsid w:val="009E087F"/>
    <w:rsid w:val="009E33EB"/>
    <w:rsid w:val="009E71F6"/>
    <w:rsid w:val="009F0FB3"/>
    <w:rsid w:val="009F1D0E"/>
    <w:rsid w:val="009F35A5"/>
    <w:rsid w:val="009F6115"/>
    <w:rsid w:val="009F735E"/>
    <w:rsid w:val="009F7E15"/>
    <w:rsid w:val="00A00368"/>
    <w:rsid w:val="00A00B3F"/>
    <w:rsid w:val="00A00E16"/>
    <w:rsid w:val="00A02BAD"/>
    <w:rsid w:val="00A05F87"/>
    <w:rsid w:val="00A12861"/>
    <w:rsid w:val="00A142EC"/>
    <w:rsid w:val="00A14F1E"/>
    <w:rsid w:val="00A16544"/>
    <w:rsid w:val="00A1723E"/>
    <w:rsid w:val="00A17EA3"/>
    <w:rsid w:val="00A2305A"/>
    <w:rsid w:val="00A23C06"/>
    <w:rsid w:val="00A244E0"/>
    <w:rsid w:val="00A320DE"/>
    <w:rsid w:val="00A364EE"/>
    <w:rsid w:val="00A42B45"/>
    <w:rsid w:val="00A457A5"/>
    <w:rsid w:val="00A46CD5"/>
    <w:rsid w:val="00A5194A"/>
    <w:rsid w:val="00A52EB6"/>
    <w:rsid w:val="00A55721"/>
    <w:rsid w:val="00A608D8"/>
    <w:rsid w:val="00A63209"/>
    <w:rsid w:val="00A633BA"/>
    <w:rsid w:val="00A63A06"/>
    <w:rsid w:val="00A64352"/>
    <w:rsid w:val="00A64C2D"/>
    <w:rsid w:val="00A70B84"/>
    <w:rsid w:val="00A73F51"/>
    <w:rsid w:val="00A74400"/>
    <w:rsid w:val="00A75905"/>
    <w:rsid w:val="00A80408"/>
    <w:rsid w:val="00A82722"/>
    <w:rsid w:val="00A82796"/>
    <w:rsid w:val="00A83392"/>
    <w:rsid w:val="00A84D6B"/>
    <w:rsid w:val="00A876D6"/>
    <w:rsid w:val="00AA1248"/>
    <w:rsid w:val="00AA38EB"/>
    <w:rsid w:val="00AA4D7B"/>
    <w:rsid w:val="00AA5B77"/>
    <w:rsid w:val="00AB1D4F"/>
    <w:rsid w:val="00AB22A8"/>
    <w:rsid w:val="00AB385B"/>
    <w:rsid w:val="00AB528F"/>
    <w:rsid w:val="00AB6A3D"/>
    <w:rsid w:val="00AB6EBD"/>
    <w:rsid w:val="00AC2BCA"/>
    <w:rsid w:val="00AC370A"/>
    <w:rsid w:val="00AC3D04"/>
    <w:rsid w:val="00AC51CB"/>
    <w:rsid w:val="00AC544A"/>
    <w:rsid w:val="00AC625A"/>
    <w:rsid w:val="00AC75DE"/>
    <w:rsid w:val="00AC7600"/>
    <w:rsid w:val="00AD001E"/>
    <w:rsid w:val="00AD19FF"/>
    <w:rsid w:val="00AD265C"/>
    <w:rsid w:val="00AD29FC"/>
    <w:rsid w:val="00AD51DB"/>
    <w:rsid w:val="00AD69D3"/>
    <w:rsid w:val="00AD6A05"/>
    <w:rsid w:val="00AE0858"/>
    <w:rsid w:val="00AE3C71"/>
    <w:rsid w:val="00AE5596"/>
    <w:rsid w:val="00AE7422"/>
    <w:rsid w:val="00AF5B36"/>
    <w:rsid w:val="00B02A9C"/>
    <w:rsid w:val="00B058C0"/>
    <w:rsid w:val="00B07692"/>
    <w:rsid w:val="00B12D03"/>
    <w:rsid w:val="00B144FA"/>
    <w:rsid w:val="00B14F31"/>
    <w:rsid w:val="00B17968"/>
    <w:rsid w:val="00B207D7"/>
    <w:rsid w:val="00B20BF7"/>
    <w:rsid w:val="00B22119"/>
    <w:rsid w:val="00B23326"/>
    <w:rsid w:val="00B23895"/>
    <w:rsid w:val="00B31DC6"/>
    <w:rsid w:val="00B32929"/>
    <w:rsid w:val="00B3305A"/>
    <w:rsid w:val="00B40407"/>
    <w:rsid w:val="00B40577"/>
    <w:rsid w:val="00B41261"/>
    <w:rsid w:val="00B41FD1"/>
    <w:rsid w:val="00B44C85"/>
    <w:rsid w:val="00B460BE"/>
    <w:rsid w:val="00B46CA1"/>
    <w:rsid w:val="00B4716C"/>
    <w:rsid w:val="00B471FD"/>
    <w:rsid w:val="00B474DB"/>
    <w:rsid w:val="00B479BD"/>
    <w:rsid w:val="00B509AF"/>
    <w:rsid w:val="00B53244"/>
    <w:rsid w:val="00B53379"/>
    <w:rsid w:val="00B539C3"/>
    <w:rsid w:val="00B55305"/>
    <w:rsid w:val="00B5685D"/>
    <w:rsid w:val="00B64483"/>
    <w:rsid w:val="00B64693"/>
    <w:rsid w:val="00B67EC0"/>
    <w:rsid w:val="00B711B6"/>
    <w:rsid w:val="00B716A4"/>
    <w:rsid w:val="00B71C75"/>
    <w:rsid w:val="00B757BD"/>
    <w:rsid w:val="00B75922"/>
    <w:rsid w:val="00B807DF"/>
    <w:rsid w:val="00B8152D"/>
    <w:rsid w:val="00B827E5"/>
    <w:rsid w:val="00B90499"/>
    <w:rsid w:val="00B92202"/>
    <w:rsid w:val="00B9394C"/>
    <w:rsid w:val="00B9450C"/>
    <w:rsid w:val="00B95D9D"/>
    <w:rsid w:val="00BA145D"/>
    <w:rsid w:val="00BA1E18"/>
    <w:rsid w:val="00BA2460"/>
    <w:rsid w:val="00BA3CA1"/>
    <w:rsid w:val="00BA56E5"/>
    <w:rsid w:val="00BB06A6"/>
    <w:rsid w:val="00BB0962"/>
    <w:rsid w:val="00BB17E4"/>
    <w:rsid w:val="00BB22B3"/>
    <w:rsid w:val="00BB2DC3"/>
    <w:rsid w:val="00BB46F6"/>
    <w:rsid w:val="00BB5688"/>
    <w:rsid w:val="00BB58D0"/>
    <w:rsid w:val="00BB6F9A"/>
    <w:rsid w:val="00BC02C5"/>
    <w:rsid w:val="00BC06D7"/>
    <w:rsid w:val="00BC0DA3"/>
    <w:rsid w:val="00BC1388"/>
    <w:rsid w:val="00BC2FA4"/>
    <w:rsid w:val="00BC6F6A"/>
    <w:rsid w:val="00BD34CD"/>
    <w:rsid w:val="00BD3887"/>
    <w:rsid w:val="00BD4C2F"/>
    <w:rsid w:val="00BE2272"/>
    <w:rsid w:val="00BE3938"/>
    <w:rsid w:val="00BE6497"/>
    <w:rsid w:val="00BE68FB"/>
    <w:rsid w:val="00BE76A1"/>
    <w:rsid w:val="00BE7EF2"/>
    <w:rsid w:val="00BF047A"/>
    <w:rsid w:val="00BF0628"/>
    <w:rsid w:val="00BF2694"/>
    <w:rsid w:val="00BF4390"/>
    <w:rsid w:val="00C01FB0"/>
    <w:rsid w:val="00C02FF4"/>
    <w:rsid w:val="00C031EF"/>
    <w:rsid w:val="00C046EB"/>
    <w:rsid w:val="00C07AA8"/>
    <w:rsid w:val="00C07FD3"/>
    <w:rsid w:val="00C107D6"/>
    <w:rsid w:val="00C1219E"/>
    <w:rsid w:val="00C142C3"/>
    <w:rsid w:val="00C14A37"/>
    <w:rsid w:val="00C15A28"/>
    <w:rsid w:val="00C250D2"/>
    <w:rsid w:val="00C266E0"/>
    <w:rsid w:val="00C26C8D"/>
    <w:rsid w:val="00C26F4E"/>
    <w:rsid w:val="00C2716B"/>
    <w:rsid w:val="00C35977"/>
    <w:rsid w:val="00C40829"/>
    <w:rsid w:val="00C42E52"/>
    <w:rsid w:val="00C4374E"/>
    <w:rsid w:val="00C51674"/>
    <w:rsid w:val="00C518A7"/>
    <w:rsid w:val="00C51925"/>
    <w:rsid w:val="00C554C7"/>
    <w:rsid w:val="00C60018"/>
    <w:rsid w:val="00C60FEC"/>
    <w:rsid w:val="00C634B9"/>
    <w:rsid w:val="00C6409B"/>
    <w:rsid w:val="00C643CB"/>
    <w:rsid w:val="00C70AE6"/>
    <w:rsid w:val="00C70CF8"/>
    <w:rsid w:val="00C73059"/>
    <w:rsid w:val="00C739BD"/>
    <w:rsid w:val="00C74FB6"/>
    <w:rsid w:val="00C751CF"/>
    <w:rsid w:val="00C75EE4"/>
    <w:rsid w:val="00C76B15"/>
    <w:rsid w:val="00C80451"/>
    <w:rsid w:val="00C84638"/>
    <w:rsid w:val="00C86AD0"/>
    <w:rsid w:val="00C87B8C"/>
    <w:rsid w:val="00C901CD"/>
    <w:rsid w:val="00C9222D"/>
    <w:rsid w:val="00C930B9"/>
    <w:rsid w:val="00C93ED9"/>
    <w:rsid w:val="00C97011"/>
    <w:rsid w:val="00CA04E3"/>
    <w:rsid w:val="00CA348F"/>
    <w:rsid w:val="00CA4A99"/>
    <w:rsid w:val="00CA5CA8"/>
    <w:rsid w:val="00CA66AE"/>
    <w:rsid w:val="00CB07FD"/>
    <w:rsid w:val="00CB0D51"/>
    <w:rsid w:val="00CB2ADD"/>
    <w:rsid w:val="00CB2CB8"/>
    <w:rsid w:val="00CB331F"/>
    <w:rsid w:val="00CB6278"/>
    <w:rsid w:val="00CC3103"/>
    <w:rsid w:val="00CC3443"/>
    <w:rsid w:val="00CC3850"/>
    <w:rsid w:val="00CC47D1"/>
    <w:rsid w:val="00CC5670"/>
    <w:rsid w:val="00CC5C2B"/>
    <w:rsid w:val="00CD1302"/>
    <w:rsid w:val="00CD5863"/>
    <w:rsid w:val="00CD61C3"/>
    <w:rsid w:val="00CD6796"/>
    <w:rsid w:val="00CE0586"/>
    <w:rsid w:val="00CE3E66"/>
    <w:rsid w:val="00CE74A4"/>
    <w:rsid w:val="00CE76A4"/>
    <w:rsid w:val="00CF0583"/>
    <w:rsid w:val="00CF1ADB"/>
    <w:rsid w:val="00CF433B"/>
    <w:rsid w:val="00CF4FA9"/>
    <w:rsid w:val="00CF6C8A"/>
    <w:rsid w:val="00CF7256"/>
    <w:rsid w:val="00D01E00"/>
    <w:rsid w:val="00D13463"/>
    <w:rsid w:val="00D141E7"/>
    <w:rsid w:val="00D154BE"/>
    <w:rsid w:val="00D1599D"/>
    <w:rsid w:val="00D16689"/>
    <w:rsid w:val="00D17A92"/>
    <w:rsid w:val="00D204DC"/>
    <w:rsid w:val="00D21883"/>
    <w:rsid w:val="00D24504"/>
    <w:rsid w:val="00D25FDB"/>
    <w:rsid w:val="00D32089"/>
    <w:rsid w:val="00D36070"/>
    <w:rsid w:val="00D36E3C"/>
    <w:rsid w:val="00D46104"/>
    <w:rsid w:val="00D53165"/>
    <w:rsid w:val="00D54808"/>
    <w:rsid w:val="00D55224"/>
    <w:rsid w:val="00D55716"/>
    <w:rsid w:val="00D565CE"/>
    <w:rsid w:val="00D615A5"/>
    <w:rsid w:val="00D65369"/>
    <w:rsid w:val="00D657A9"/>
    <w:rsid w:val="00D6790A"/>
    <w:rsid w:val="00D75DC7"/>
    <w:rsid w:val="00D76218"/>
    <w:rsid w:val="00D817FA"/>
    <w:rsid w:val="00D8361A"/>
    <w:rsid w:val="00D8692B"/>
    <w:rsid w:val="00D87D5E"/>
    <w:rsid w:val="00D912BC"/>
    <w:rsid w:val="00D931B3"/>
    <w:rsid w:val="00D93B77"/>
    <w:rsid w:val="00D93D3E"/>
    <w:rsid w:val="00D95483"/>
    <w:rsid w:val="00D96380"/>
    <w:rsid w:val="00D979D3"/>
    <w:rsid w:val="00D97A13"/>
    <w:rsid w:val="00DA24E3"/>
    <w:rsid w:val="00DA2DDD"/>
    <w:rsid w:val="00DA3638"/>
    <w:rsid w:val="00DA3958"/>
    <w:rsid w:val="00DA59A3"/>
    <w:rsid w:val="00DB2922"/>
    <w:rsid w:val="00DB3CE7"/>
    <w:rsid w:val="00DB69D9"/>
    <w:rsid w:val="00DB7882"/>
    <w:rsid w:val="00DC48FC"/>
    <w:rsid w:val="00DC59DC"/>
    <w:rsid w:val="00DC61C7"/>
    <w:rsid w:val="00DC7C50"/>
    <w:rsid w:val="00DD3CA6"/>
    <w:rsid w:val="00DD3E4A"/>
    <w:rsid w:val="00DD449D"/>
    <w:rsid w:val="00DD49F3"/>
    <w:rsid w:val="00DD55BC"/>
    <w:rsid w:val="00DD55F5"/>
    <w:rsid w:val="00DD62F3"/>
    <w:rsid w:val="00DD73F7"/>
    <w:rsid w:val="00DE11F1"/>
    <w:rsid w:val="00DE2A35"/>
    <w:rsid w:val="00DE5903"/>
    <w:rsid w:val="00DF0518"/>
    <w:rsid w:val="00DF26FD"/>
    <w:rsid w:val="00DF273C"/>
    <w:rsid w:val="00DF2873"/>
    <w:rsid w:val="00DF34EE"/>
    <w:rsid w:val="00DF4F20"/>
    <w:rsid w:val="00DF61B8"/>
    <w:rsid w:val="00DF706F"/>
    <w:rsid w:val="00DF7A21"/>
    <w:rsid w:val="00DF7D43"/>
    <w:rsid w:val="00DF7D57"/>
    <w:rsid w:val="00E0118F"/>
    <w:rsid w:val="00E019CD"/>
    <w:rsid w:val="00E01C51"/>
    <w:rsid w:val="00E02D2D"/>
    <w:rsid w:val="00E04098"/>
    <w:rsid w:val="00E07335"/>
    <w:rsid w:val="00E10100"/>
    <w:rsid w:val="00E12EF3"/>
    <w:rsid w:val="00E15A91"/>
    <w:rsid w:val="00E17960"/>
    <w:rsid w:val="00E250F7"/>
    <w:rsid w:val="00E3001C"/>
    <w:rsid w:val="00E325E8"/>
    <w:rsid w:val="00E33377"/>
    <w:rsid w:val="00E33D20"/>
    <w:rsid w:val="00E35D77"/>
    <w:rsid w:val="00E420C6"/>
    <w:rsid w:val="00E4232C"/>
    <w:rsid w:val="00E42931"/>
    <w:rsid w:val="00E4340C"/>
    <w:rsid w:val="00E46267"/>
    <w:rsid w:val="00E46AA5"/>
    <w:rsid w:val="00E46D0F"/>
    <w:rsid w:val="00E4728A"/>
    <w:rsid w:val="00E47A0C"/>
    <w:rsid w:val="00E47F7E"/>
    <w:rsid w:val="00E50C08"/>
    <w:rsid w:val="00E51453"/>
    <w:rsid w:val="00E51984"/>
    <w:rsid w:val="00E53A52"/>
    <w:rsid w:val="00E5638D"/>
    <w:rsid w:val="00E57933"/>
    <w:rsid w:val="00E60EA0"/>
    <w:rsid w:val="00E646D5"/>
    <w:rsid w:val="00E6758A"/>
    <w:rsid w:val="00E737EA"/>
    <w:rsid w:val="00E819F6"/>
    <w:rsid w:val="00E81F31"/>
    <w:rsid w:val="00E82938"/>
    <w:rsid w:val="00E83FDB"/>
    <w:rsid w:val="00E847FA"/>
    <w:rsid w:val="00E85548"/>
    <w:rsid w:val="00E855C6"/>
    <w:rsid w:val="00E85E27"/>
    <w:rsid w:val="00E86298"/>
    <w:rsid w:val="00E90EED"/>
    <w:rsid w:val="00E922E6"/>
    <w:rsid w:val="00E95175"/>
    <w:rsid w:val="00E951AE"/>
    <w:rsid w:val="00E96AD0"/>
    <w:rsid w:val="00EA042E"/>
    <w:rsid w:val="00EA2903"/>
    <w:rsid w:val="00EA2CA2"/>
    <w:rsid w:val="00EA4428"/>
    <w:rsid w:val="00EA6126"/>
    <w:rsid w:val="00EB04AE"/>
    <w:rsid w:val="00EB2C84"/>
    <w:rsid w:val="00EB4A4A"/>
    <w:rsid w:val="00EB4DD1"/>
    <w:rsid w:val="00EB5C25"/>
    <w:rsid w:val="00EB793C"/>
    <w:rsid w:val="00EC2878"/>
    <w:rsid w:val="00ED3646"/>
    <w:rsid w:val="00ED3DBA"/>
    <w:rsid w:val="00ED54C0"/>
    <w:rsid w:val="00EE0CA8"/>
    <w:rsid w:val="00EE0E6F"/>
    <w:rsid w:val="00EE4017"/>
    <w:rsid w:val="00EE6329"/>
    <w:rsid w:val="00EF01D7"/>
    <w:rsid w:val="00EF1172"/>
    <w:rsid w:val="00EF19DA"/>
    <w:rsid w:val="00EF33DA"/>
    <w:rsid w:val="00EF521D"/>
    <w:rsid w:val="00EF5F55"/>
    <w:rsid w:val="00F00266"/>
    <w:rsid w:val="00F008C1"/>
    <w:rsid w:val="00F02861"/>
    <w:rsid w:val="00F034F8"/>
    <w:rsid w:val="00F10D6C"/>
    <w:rsid w:val="00F11036"/>
    <w:rsid w:val="00F11E6C"/>
    <w:rsid w:val="00F12388"/>
    <w:rsid w:val="00F14660"/>
    <w:rsid w:val="00F147F5"/>
    <w:rsid w:val="00F15FE5"/>
    <w:rsid w:val="00F20B0D"/>
    <w:rsid w:val="00F2465B"/>
    <w:rsid w:val="00F26FF7"/>
    <w:rsid w:val="00F31ADB"/>
    <w:rsid w:val="00F32544"/>
    <w:rsid w:val="00F328A4"/>
    <w:rsid w:val="00F34306"/>
    <w:rsid w:val="00F36BF0"/>
    <w:rsid w:val="00F37C47"/>
    <w:rsid w:val="00F41FA0"/>
    <w:rsid w:val="00F43CA7"/>
    <w:rsid w:val="00F44DCF"/>
    <w:rsid w:val="00F476E8"/>
    <w:rsid w:val="00F51BC0"/>
    <w:rsid w:val="00F529E8"/>
    <w:rsid w:val="00F52B9B"/>
    <w:rsid w:val="00F5383F"/>
    <w:rsid w:val="00F546F4"/>
    <w:rsid w:val="00F5520A"/>
    <w:rsid w:val="00F55576"/>
    <w:rsid w:val="00F56453"/>
    <w:rsid w:val="00F5696B"/>
    <w:rsid w:val="00F57255"/>
    <w:rsid w:val="00F61488"/>
    <w:rsid w:val="00F64A35"/>
    <w:rsid w:val="00F675EC"/>
    <w:rsid w:val="00F70FE8"/>
    <w:rsid w:val="00F71C4D"/>
    <w:rsid w:val="00F727DE"/>
    <w:rsid w:val="00F72D55"/>
    <w:rsid w:val="00F735B1"/>
    <w:rsid w:val="00F7477D"/>
    <w:rsid w:val="00F74DA4"/>
    <w:rsid w:val="00F76BC5"/>
    <w:rsid w:val="00F8005C"/>
    <w:rsid w:val="00F8176B"/>
    <w:rsid w:val="00F83768"/>
    <w:rsid w:val="00F862D3"/>
    <w:rsid w:val="00F91A9E"/>
    <w:rsid w:val="00F92824"/>
    <w:rsid w:val="00F95033"/>
    <w:rsid w:val="00F95252"/>
    <w:rsid w:val="00F9765C"/>
    <w:rsid w:val="00FA24D5"/>
    <w:rsid w:val="00FA47C8"/>
    <w:rsid w:val="00FA4E9E"/>
    <w:rsid w:val="00FA5A15"/>
    <w:rsid w:val="00FA7284"/>
    <w:rsid w:val="00FB3CD0"/>
    <w:rsid w:val="00FB4D7D"/>
    <w:rsid w:val="00FB6071"/>
    <w:rsid w:val="00FB64A7"/>
    <w:rsid w:val="00FC04CE"/>
    <w:rsid w:val="00FC2339"/>
    <w:rsid w:val="00FC7858"/>
    <w:rsid w:val="00FD37A0"/>
    <w:rsid w:val="00FD560A"/>
    <w:rsid w:val="00FD5CA5"/>
    <w:rsid w:val="00FD5ECD"/>
    <w:rsid w:val="00FD73C9"/>
    <w:rsid w:val="00FE00E5"/>
    <w:rsid w:val="00FE1815"/>
    <w:rsid w:val="00FE4A3E"/>
    <w:rsid w:val="00FE4C06"/>
    <w:rsid w:val="00FE4CB1"/>
    <w:rsid w:val="00FE6C43"/>
    <w:rsid w:val="00FE7F10"/>
    <w:rsid w:val="00FF13BD"/>
    <w:rsid w:val="00FF26F3"/>
    <w:rsid w:val="00FF297B"/>
    <w:rsid w:val="00FF362A"/>
    <w:rsid w:val="00FF3A83"/>
    <w:rsid w:val="00FF4EDB"/>
    <w:rsid w:val="00FF5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F34"/>
    <w:rPr>
      <w:sz w:val="26"/>
      <w:szCs w:val="26"/>
    </w:rPr>
  </w:style>
  <w:style w:type="paragraph" w:styleId="Heading1">
    <w:name w:val="heading 1"/>
    <w:basedOn w:val="Normal"/>
    <w:link w:val="Heading1Char"/>
    <w:uiPriority w:val="99"/>
    <w:qFormat/>
    <w:locked/>
    <w:rsid w:val="008970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70A2"/>
    <w:rPr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rsid w:val="00703B8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7F7E"/>
    <w:rPr>
      <w:sz w:val="26"/>
      <w:szCs w:val="26"/>
    </w:rPr>
  </w:style>
  <w:style w:type="paragraph" w:styleId="Footer">
    <w:name w:val="footer"/>
    <w:basedOn w:val="Normal"/>
    <w:link w:val="FooterChar"/>
    <w:uiPriority w:val="99"/>
    <w:rsid w:val="00703B8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7F7E"/>
    <w:rPr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1C0F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C0F34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1C0F3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332E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846C60"/>
  </w:style>
  <w:style w:type="paragraph" w:styleId="NormalWeb">
    <w:name w:val="Normal (Web)"/>
    <w:basedOn w:val="Normal"/>
    <w:uiPriority w:val="99"/>
    <w:rsid w:val="00923D0B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923D0B"/>
    <w:rPr>
      <w:b/>
      <w:bCs/>
    </w:rPr>
  </w:style>
  <w:style w:type="paragraph" w:customStyle="1" w:styleId="a">
    <w:name w:val="Содержимое таблицы"/>
    <w:basedOn w:val="Normal"/>
    <w:uiPriority w:val="99"/>
    <w:rsid w:val="00173029"/>
    <w:pPr>
      <w:widowControl w:val="0"/>
      <w:suppressLineNumbers/>
      <w:suppressAutoHyphens/>
    </w:pPr>
    <w:rPr>
      <w:rFonts w:ascii="Arial" w:hAnsi="Arial" w:cs="Arial"/>
      <w:kern w:val="1"/>
      <w:sz w:val="20"/>
      <w:szCs w:val="20"/>
    </w:rPr>
  </w:style>
  <w:style w:type="paragraph" w:styleId="ListParagraph">
    <w:name w:val="List Paragraph"/>
    <w:basedOn w:val="Normal"/>
    <w:uiPriority w:val="99"/>
    <w:qFormat/>
    <w:rsid w:val="004F52B6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CF1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5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10</Pages>
  <Words>2309</Words>
  <Characters>13165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</dc:creator>
  <cp:keywords/>
  <dc:description/>
  <cp:lastModifiedBy>user</cp:lastModifiedBy>
  <cp:revision>2</cp:revision>
  <cp:lastPrinted>2018-02-14T06:27:00Z</cp:lastPrinted>
  <dcterms:created xsi:type="dcterms:W3CDTF">2018-10-04T14:16:00Z</dcterms:created>
  <dcterms:modified xsi:type="dcterms:W3CDTF">2018-10-04T14:16:00Z</dcterms:modified>
</cp:coreProperties>
</file>